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8F955" w14:textId="77777777" w:rsidR="00C3721B" w:rsidRPr="00697A97" w:rsidRDefault="00B35062" w:rsidP="0012148A">
      <w:pPr>
        <w:rPr>
          <w:rFonts w:ascii="Arial Narrow" w:hAnsi="Arial Narrow"/>
        </w:rPr>
      </w:pPr>
      <w:r w:rsidRPr="00697A97">
        <w:rPr>
          <w:rFonts w:ascii="Arial Narrow" w:hAnsi="Arial Narrow"/>
        </w:rPr>
        <w:t xml:space="preserve"> </w:t>
      </w:r>
    </w:p>
    <w:p w14:paraId="5461FFF4" w14:textId="77777777" w:rsidR="00897E19" w:rsidRPr="00697A97" w:rsidRDefault="00897E19" w:rsidP="008B67D8">
      <w:pPr>
        <w:autoSpaceDE w:val="0"/>
        <w:autoSpaceDN w:val="0"/>
        <w:adjustRightInd w:val="0"/>
        <w:jc w:val="center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r w:rsidRPr="00A97EF5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CONSTANCIA DE IDONEIDAD </w:t>
      </w:r>
      <w:r w:rsidR="00456F27" w:rsidRPr="00A97EF5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Y ANTECEDENTES</w:t>
      </w:r>
    </w:p>
    <w:p w14:paraId="4EA517D2" w14:textId="77777777" w:rsidR="00897E19" w:rsidRPr="00697A97" w:rsidRDefault="006D438F" w:rsidP="00897E19">
      <w:pPr>
        <w:autoSpaceDE w:val="0"/>
        <w:autoSpaceDN w:val="0"/>
        <w:adjustRightInd w:val="0"/>
        <w:jc w:val="center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EL DIRECTOR</w:t>
      </w:r>
      <w:r w:rsidR="002210C7" w:rsidRPr="00697A97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 DE GESTIÓN CONTRACTUAL</w:t>
      </w:r>
    </w:p>
    <w:p w14:paraId="2E8FA783" w14:textId="77777777" w:rsidR="00680709" w:rsidRPr="00697A97" w:rsidRDefault="00680709" w:rsidP="008B67D8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581A065C" w14:textId="77777777" w:rsidR="00680709" w:rsidRPr="00697A97" w:rsidRDefault="00680709" w:rsidP="00897E19">
      <w:pPr>
        <w:autoSpaceDE w:val="0"/>
        <w:autoSpaceDN w:val="0"/>
        <w:adjustRightInd w:val="0"/>
        <w:jc w:val="center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7972D2FB" w14:textId="77777777" w:rsidR="00897E19" w:rsidRPr="00697A97" w:rsidRDefault="00897E19" w:rsidP="00897E19">
      <w:pPr>
        <w:autoSpaceDE w:val="0"/>
        <w:autoSpaceDN w:val="0"/>
        <w:adjustRightInd w:val="0"/>
        <w:jc w:val="center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HACE CONSTAR:</w:t>
      </w:r>
    </w:p>
    <w:p w14:paraId="4514E60A" w14:textId="77777777" w:rsidR="00680709" w:rsidRPr="00697A97" w:rsidRDefault="00680709" w:rsidP="008B67D8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4DC9D50A" w14:textId="77777777" w:rsidR="008B67D8" w:rsidRPr="00697A97" w:rsidRDefault="008B67D8" w:rsidP="008B67D8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52FEBE71" w14:textId="77777777" w:rsidR="00270CB1" w:rsidRPr="00697A97" w:rsidRDefault="00270CB1" w:rsidP="00270CB1">
      <w:pPr>
        <w:jc w:val="both"/>
        <w:rPr>
          <w:rFonts w:ascii="Arial Narrow" w:hAnsi="Arial Narrow" w:cs="Arial"/>
          <w:sz w:val="22"/>
          <w:szCs w:val="22"/>
        </w:rPr>
      </w:pPr>
      <w:r w:rsidRPr="00697A97">
        <w:rPr>
          <w:rFonts w:ascii="Arial Narrow" w:hAnsi="Arial Narrow" w:cs="Arial"/>
          <w:sz w:val="22"/>
          <w:szCs w:val="22"/>
        </w:rPr>
        <w:t>Que consultadas las bases de datos de la Policía Nacional (</w:t>
      </w:r>
      <w:hyperlink r:id="rId8" w:history="1">
        <w:r w:rsidRPr="00697A97">
          <w:rPr>
            <w:rStyle w:val="Hipervnculo"/>
            <w:rFonts w:ascii="Arial Narrow" w:hAnsi="Arial Narrow" w:cs="Arial"/>
            <w:sz w:val="22"/>
            <w:szCs w:val="22"/>
          </w:rPr>
          <w:t>www.</w:t>
        </w:r>
        <w:r w:rsidRPr="00697A97">
          <w:rPr>
            <w:rStyle w:val="Hipervnculo"/>
            <w:rFonts w:ascii="Arial Narrow" w:hAnsi="Arial Narrow" w:cs="Arial"/>
            <w:bCs/>
            <w:sz w:val="22"/>
            <w:szCs w:val="22"/>
          </w:rPr>
          <w:t>policia</w:t>
        </w:r>
        <w:r w:rsidRPr="00697A97">
          <w:rPr>
            <w:rStyle w:val="Hipervnculo"/>
            <w:rFonts w:ascii="Arial Narrow" w:hAnsi="Arial Narrow" w:cs="Arial"/>
            <w:sz w:val="22"/>
            <w:szCs w:val="22"/>
          </w:rPr>
          <w:t>.gov.co</w:t>
        </w:r>
      </w:hyperlink>
      <w:r w:rsidRPr="00697A97">
        <w:rPr>
          <w:rFonts w:ascii="Arial Narrow" w:hAnsi="Arial Narrow" w:cs="Arial"/>
          <w:sz w:val="22"/>
          <w:szCs w:val="22"/>
        </w:rPr>
        <w:t>), Procuraduría General de la Nación (</w:t>
      </w:r>
      <w:hyperlink r:id="rId9" w:history="1">
        <w:r w:rsidRPr="00697A97">
          <w:rPr>
            <w:rStyle w:val="Hipervnculo"/>
            <w:rFonts w:ascii="Arial Narrow" w:hAnsi="Arial Narrow" w:cs="Arial"/>
            <w:sz w:val="22"/>
            <w:szCs w:val="22"/>
          </w:rPr>
          <w:t>www.procuraduria.gov.co</w:t>
        </w:r>
      </w:hyperlink>
      <w:r w:rsidRPr="00697A97">
        <w:rPr>
          <w:rFonts w:ascii="Arial Narrow" w:hAnsi="Arial Narrow" w:cs="Arial"/>
          <w:sz w:val="22"/>
          <w:szCs w:val="22"/>
        </w:rPr>
        <w:t>)</w:t>
      </w:r>
      <w:r w:rsidR="00915400" w:rsidRPr="00697A97">
        <w:rPr>
          <w:rFonts w:ascii="Arial Narrow" w:hAnsi="Arial Narrow" w:cs="Arial"/>
          <w:sz w:val="22"/>
          <w:szCs w:val="22"/>
        </w:rPr>
        <w:t xml:space="preserve">, </w:t>
      </w:r>
      <w:r w:rsidRPr="00697A97">
        <w:rPr>
          <w:rFonts w:ascii="Arial Narrow" w:hAnsi="Arial Narrow" w:cs="Arial"/>
          <w:sz w:val="22"/>
          <w:szCs w:val="22"/>
        </w:rPr>
        <w:t>Contraloría General de la República  (</w:t>
      </w:r>
      <w:hyperlink r:id="rId10" w:history="1">
        <w:r w:rsidRPr="00697A97">
          <w:rPr>
            <w:rStyle w:val="Hipervnculo"/>
            <w:rFonts w:ascii="Arial Narrow" w:hAnsi="Arial Narrow" w:cs="Arial"/>
            <w:sz w:val="22"/>
            <w:szCs w:val="22"/>
          </w:rPr>
          <w:t>www.contraloria.gov.co</w:t>
        </w:r>
      </w:hyperlink>
      <w:r w:rsidRPr="00697A97">
        <w:rPr>
          <w:rFonts w:ascii="Arial Narrow" w:hAnsi="Arial Narrow" w:cs="Arial"/>
          <w:sz w:val="22"/>
          <w:szCs w:val="22"/>
        </w:rPr>
        <w:t xml:space="preserve">), </w:t>
      </w:r>
      <w:r w:rsidR="00915400" w:rsidRPr="00697A97">
        <w:rPr>
          <w:rFonts w:ascii="Arial Narrow" w:hAnsi="Arial Narrow" w:cs="Arial"/>
          <w:sz w:val="22"/>
          <w:szCs w:val="22"/>
        </w:rPr>
        <w:t xml:space="preserve">y (Consejo Profesional que aplique), </w:t>
      </w:r>
      <w:r w:rsidRPr="00697A97">
        <w:rPr>
          <w:rFonts w:ascii="Arial Narrow" w:hAnsi="Arial Narrow" w:cs="Arial"/>
          <w:sz w:val="22"/>
          <w:szCs w:val="22"/>
        </w:rPr>
        <w:t>la existencia de antecedentes judiciales, de medidas correctivas, disciplinarios y fiscales respectivamente de</w:t>
      </w:r>
      <w:r w:rsidRPr="00697A97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</w:t>
      </w:r>
      <w:r w:rsidRPr="00697A97">
        <w:rPr>
          <w:rFonts w:ascii="Arial Narrow" w:hAnsi="Arial Narrow" w:cs="Arial"/>
          <w:b/>
          <w:sz w:val="22"/>
          <w:szCs w:val="22"/>
        </w:rPr>
        <w:t xml:space="preserve">(Nombre Contratista) </w:t>
      </w:r>
      <w:r w:rsidRPr="00697A97">
        <w:rPr>
          <w:rFonts w:ascii="Arial Narrow" w:hAnsi="Arial Narrow" w:cs="Arial"/>
          <w:sz w:val="22"/>
          <w:szCs w:val="22"/>
        </w:rPr>
        <w:t>identificada con cédula de ciudadanía No.</w:t>
      </w:r>
      <w:r w:rsidR="00456F27" w:rsidRPr="00697A97">
        <w:rPr>
          <w:rFonts w:ascii="Arial Narrow" w:hAnsi="Arial Narrow" w:cs="Arial"/>
          <w:sz w:val="22"/>
          <w:szCs w:val="22"/>
        </w:rPr>
        <w:t xml:space="preserve"> </w:t>
      </w:r>
      <w:r w:rsidRPr="00697A97">
        <w:rPr>
          <w:rFonts w:ascii="Arial Narrow" w:hAnsi="Arial Narrow" w:cs="Arial"/>
          <w:b/>
          <w:sz w:val="22"/>
          <w:szCs w:val="22"/>
        </w:rPr>
        <w:t>XXXX</w:t>
      </w:r>
      <w:r w:rsidR="00915400" w:rsidRPr="00697A97">
        <w:rPr>
          <w:rFonts w:ascii="Arial Narrow" w:hAnsi="Arial Narrow" w:cs="Arial"/>
          <w:b/>
          <w:sz w:val="22"/>
          <w:szCs w:val="22"/>
        </w:rPr>
        <w:t>XXXX</w:t>
      </w:r>
      <w:r w:rsidRPr="00697A97">
        <w:rPr>
          <w:rFonts w:ascii="Arial Narrow" w:hAnsi="Arial Narrow" w:cs="Arial"/>
          <w:b/>
          <w:sz w:val="22"/>
          <w:szCs w:val="22"/>
        </w:rPr>
        <w:t xml:space="preserve">, </w:t>
      </w:r>
      <w:r w:rsidRPr="00697A97">
        <w:rPr>
          <w:rFonts w:ascii="Arial Narrow" w:hAnsi="Arial Narrow" w:cs="Arial"/>
          <w:sz w:val="22"/>
          <w:szCs w:val="22"/>
        </w:rPr>
        <w:t xml:space="preserve">se obtuvo el siguiente resultado: </w:t>
      </w:r>
    </w:p>
    <w:p w14:paraId="11DCDEC7" w14:textId="77777777" w:rsidR="00270CB1" w:rsidRPr="00697A97" w:rsidRDefault="00270CB1" w:rsidP="00270CB1">
      <w:pPr>
        <w:jc w:val="both"/>
        <w:rPr>
          <w:rFonts w:ascii="Arial Narrow" w:hAnsi="Arial Narrow" w:cs="Arial"/>
          <w:sz w:val="22"/>
          <w:szCs w:val="22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4494"/>
        <w:gridCol w:w="4862"/>
      </w:tblGrid>
      <w:tr w:rsidR="00270CB1" w:rsidRPr="00697A97" w14:paraId="223DD10B" w14:textId="77777777" w:rsidTr="00270CB1">
        <w:tc>
          <w:tcPr>
            <w:tcW w:w="4494" w:type="dxa"/>
            <w:shd w:val="clear" w:color="auto" w:fill="F2F2F2" w:themeFill="background1" w:themeFillShade="F2"/>
          </w:tcPr>
          <w:p w14:paraId="615B3715" w14:textId="77777777" w:rsidR="00270CB1" w:rsidRPr="00697A97" w:rsidRDefault="00270CB1" w:rsidP="00191D1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CONSULTA</w:t>
            </w:r>
          </w:p>
        </w:tc>
        <w:tc>
          <w:tcPr>
            <w:tcW w:w="4862" w:type="dxa"/>
            <w:shd w:val="clear" w:color="auto" w:fill="F2F2F2" w:themeFill="background1" w:themeFillShade="F2"/>
          </w:tcPr>
          <w:p w14:paraId="035D02B7" w14:textId="77777777" w:rsidR="00270CB1" w:rsidRPr="00697A97" w:rsidRDefault="00270CB1" w:rsidP="00191D1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RESULTADO DE LA CONSULTA</w:t>
            </w:r>
          </w:p>
        </w:tc>
      </w:tr>
      <w:tr w:rsidR="00270CB1" w:rsidRPr="00697A97" w14:paraId="6C1F9D41" w14:textId="77777777" w:rsidTr="00A97EF5">
        <w:tc>
          <w:tcPr>
            <w:tcW w:w="4494" w:type="dxa"/>
            <w:vAlign w:val="center"/>
          </w:tcPr>
          <w:p w14:paraId="38894D11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sz w:val="22"/>
                <w:szCs w:val="22"/>
              </w:rPr>
              <w:t xml:space="preserve">ANTECEDENTES JUDICIALES </w:t>
            </w:r>
          </w:p>
        </w:tc>
        <w:tc>
          <w:tcPr>
            <w:tcW w:w="4862" w:type="dxa"/>
            <w:vAlign w:val="center"/>
          </w:tcPr>
          <w:p w14:paraId="065E5641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 xml:space="preserve">NO </w:t>
            </w:r>
            <w:r w:rsidRPr="00697A97">
              <w:rPr>
                <w:rFonts w:ascii="Arial Narrow" w:hAnsi="Arial Narrow" w:cs="Arial"/>
                <w:sz w:val="22"/>
                <w:szCs w:val="22"/>
              </w:rPr>
              <w:t>tiene asuntos pendientes con las autoridades judiciales</w:t>
            </w:r>
          </w:p>
        </w:tc>
      </w:tr>
      <w:tr w:rsidR="00270CB1" w:rsidRPr="00697A97" w14:paraId="06980ECB" w14:textId="77777777" w:rsidTr="00A97EF5">
        <w:tc>
          <w:tcPr>
            <w:tcW w:w="4494" w:type="dxa"/>
            <w:vAlign w:val="center"/>
          </w:tcPr>
          <w:p w14:paraId="13E0B5CF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sz w:val="22"/>
                <w:szCs w:val="22"/>
              </w:rPr>
              <w:t>ANTECEDENTES DISCIPLINARIOS (SIRI)</w:t>
            </w:r>
          </w:p>
        </w:tc>
        <w:tc>
          <w:tcPr>
            <w:tcW w:w="4862" w:type="dxa"/>
            <w:vAlign w:val="center"/>
          </w:tcPr>
          <w:p w14:paraId="2EAB8EF5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NO</w:t>
            </w:r>
            <w:r w:rsidRPr="00697A97">
              <w:rPr>
                <w:rFonts w:ascii="Arial Narrow" w:hAnsi="Arial Narrow" w:cs="Arial"/>
                <w:sz w:val="22"/>
                <w:szCs w:val="22"/>
              </w:rPr>
              <w:t xml:space="preserve"> registra sanciones, ni inhabilidades vigentes</w:t>
            </w:r>
          </w:p>
        </w:tc>
      </w:tr>
      <w:tr w:rsidR="00270CB1" w:rsidRPr="00697A97" w14:paraId="56D62CBB" w14:textId="77777777" w:rsidTr="00A97EF5">
        <w:tc>
          <w:tcPr>
            <w:tcW w:w="4494" w:type="dxa"/>
            <w:vAlign w:val="center"/>
          </w:tcPr>
          <w:p w14:paraId="127C47A8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sz w:val="22"/>
                <w:szCs w:val="22"/>
              </w:rPr>
              <w:t>ANTECEDENTES FISCALES (SIBOR)</w:t>
            </w:r>
          </w:p>
        </w:tc>
        <w:tc>
          <w:tcPr>
            <w:tcW w:w="4862" w:type="dxa"/>
            <w:vAlign w:val="center"/>
          </w:tcPr>
          <w:p w14:paraId="44D5BD91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NO</w:t>
            </w:r>
            <w:r w:rsidRPr="00697A97">
              <w:rPr>
                <w:rFonts w:ascii="Arial Narrow" w:hAnsi="Arial Narrow" w:cs="Arial"/>
                <w:sz w:val="22"/>
                <w:szCs w:val="22"/>
              </w:rPr>
              <w:t xml:space="preserve"> se encuentra reportado</w:t>
            </w:r>
          </w:p>
        </w:tc>
      </w:tr>
      <w:tr w:rsidR="00270CB1" w:rsidRPr="00697A97" w14:paraId="697161D5" w14:textId="77777777" w:rsidTr="00A97EF5">
        <w:tc>
          <w:tcPr>
            <w:tcW w:w="4494" w:type="dxa"/>
            <w:vAlign w:val="center"/>
          </w:tcPr>
          <w:p w14:paraId="717EDF97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sz w:val="22"/>
                <w:szCs w:val="22"/>
              </w:rPr>
              <w:t>ANTECEDENTES MEDIDAS CORRECTIVAS (RNMC)</w:t>
            </w:r>
          </w:p>
        </w:tc>
        <w:tc>
          <w:tcPr>
            <w:tcW w:w="4862" w:type="dxa"/>
            <w:vAlign w:val="center"/>
          </w:tcPr>
          <w:p w14:paraId="2B54A602" w14:textId="77777777" w:rsidR="00270CB1" w:rsidRPr="00697A97" w:rsidRDefault="00270CB1" w:rsidP="00191D16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NO</w:t>
            </w:r>
            <w:r w:rsidRPr="00697A97">
              <w:rPr>
                <w:rFonts w:ascii="Arial Narrow" w:hAnsi="Arial Narrow" w:cs="Arial"/>
                <w:sz w:val="22"/>
                <w:szCs w:val="22"/>
              </w:rPr>
              <w:t xml:space="preserve"> se encuentra reportado</w:t>
            </w:r>
          </w:p>
        </w:tc>
      </w:tr>
      <w:tr w:rsidR="00915400" w:rsidRPr="00697A97" w14:paraId="55687DFA" w14:textId="77777777" w:rsidTr="00A97EF5">
        <w:tc>
          <w:tcPr>
            <w:tcW w:w="4494" w:type="dxa"/>
            <w:vAlign w:val="center"/>
          </w:tcPr>
          <w:p w14:paraId="3DC310AE" w14:textId="77777777" w:rsidR="00915400" w:rsidRPr="00697A97" w:rsidRDefault="00915400" w:rsidP="00191D16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sz w:val="22"/>
                <w:szCs w:val="22"/>
              </w:rPr>
              <w:t>CERTIFICADO DE VIGENCIA TARJETA PROFESIONAL Y ANTECEDENTES DISCIPLINARIOS (cuando aplique según la profesión)</w:t>
            </w:r>
          </w:p>
        </w:tc>
        <w:tc>
          <w:tcPr>
            <w:tcW w:w="4862" w:type="dxa"/>
            <w:vAlign w:val="center"/>
          </w:tcPr>
          <w:p w14:paraId="7F63B70D" w14:textId="77777777" w:rsidR="00915400" w:rsidRPr="00697A97" w:rsidRDefault="00915400" w:rsidP="00191D16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F7277BE" w14:textId="77777777" w:rsidR="00915400" w:rsidRPr="00697A97" w:rsidRDefault="00915400" w:rsidP="00191D16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97A97">
              <w:rPr>
                <w:rFonts w:ascii="Arial Narrow" w:hAnsi="Arial Narrow" w:cs="Arial"/>
                <w:b/>
                <w:sz w:val="22"/>
                <w:szCs w:val="22"/>
              </w:rPr>
              <w:t>NO</w:t>
            </w:r>
            <w:r w:rsidRPr="00697A97">
              <w:rPr>
                <w:rFonts w:ascii="Arial Narrow" w:hAnsi="Arial Narrow" w:cs="Arial"/>
                <w:sz w:val="22"/>
                <w:szCs w:val="22"/>
              </w:rPr>
              <w:t xml:space="preserve"> se encuentra reportado</w:t>
            </w:r>
          </w:p>
        </w:tc>
      </w:tr>
    </w:tbl>
    <w:p w14:paraId="24B5C460" w14:textId="77777777" w:rsidR="00680709" w:rsidRPr="00697A97" w:rsidRDefault="00680709" w:rsidP="00270CB1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6C3B6792" w14:textId="2EE1CEBC" w:rsidR="00680709" w:rsidRPr="00697A97" w:rsidRDefault="00897E19" w:rsidP="00897E19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Que apreciados</w:t>
      </w:r>
      <w:r w:rsidR="00270CB1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los resultados de la consulta anterior y los </w:t>
      </w: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d</w:t>
      </w:r>
      <w:r w:rsidR="00090863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ocumentos presentados </w:t>
      </w:r>
      <w:r w:rsidR="00270CB1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por </w:t>
      </w:r>
      <w:r w:rsidR="00270CB1" w:rsidRPr="00697A97">
        <w:rPr>
          <w:rFonts w:ascii="Arial Narrow" w:hAnsi="Arial Narrow" w:cs="Arial"/>
          <w:b/>
          <w:sz w:val="22"/>
          <w:szCs w:val="22"/>
        </w:rPr>
        <w:t xml:space="preserve">(Nombre Contratista) </w:t>
      </w:r>
      <w:r w:rsidR="005E7662" w:rsidRPr="00697A97">
        <w:rPr>
          <w:rFonts w:ascii="Arial Narrow" w:hAnsi="Arial Narrow" w:cs="Arial"/>
          <w:sz w:val="22"/>
          <w:szCs w:val="22"/>
        </w:rPr>
        <w:t xml:space="preserve">se </w:t>
      </w: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puede inferir la existencia de documentos</w:t>
      </w:r>
      <w:r w:rsidR="002461F5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establecidos en el numeral 2 “Documentos que debe adjuntar a la propuesta” del formato </w:t>
      </w:r>
      <w:r w:rsidR="00AD5CEA" w:rsidRPr="00AD5CEA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CO-FO-044</w:t>
      </w:r>
      <w:r w:rsidR="00697A97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“</w:t>
      </w:r>
      <w:r w:rsidR="002461F5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Invitación a Contratar con la USPEC”.</w:t>
      </w: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</w:t>
      </w:r>
    </w:p>
    <w:p w14:paraId="3E013DEE" w14:textId="77777777" w:rsidR="00680709" w:rsidRPr="00697A97" w:rsidRDefault="00680709" w:rsidP="00897E19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50B1B0E5" w14:textId="57D86685" w:rsidR="00897E19" w:rsidRPr="00697A97" w:rsidRDefault="00A97EF5" w:rsidP="00897E19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Además,</w:t>
      </w:r>
      <w:r w:rsidR="00897E19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adjunta los documentos que demuestran su habilitación para celebrar contratos con entidades públicas y ausencia de impedimentos o inhabilidades que le impidan contratar. De todos los documentos presentados se extracta que el oferente si cumple las exigencias insertas en el </w:t>
      </w:r>
      <w:r w:rsidR="00CA25E6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formato </w:t>
      </w:r>
      <w:r w:rsid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“</w:t>
      </w:r>
      <w:r w:rsidR="00BD07E9" w:rsidRPr="00BD07E9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CO-FO-022</w:t>
      </w:r>
      <w:r w:rsidR="00CA25E6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</w:t>
      </w:r>
      <w:r w:rsidR="00697A97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Estudios Previos para Contratos de Prestación de Servicios Profesionales</w:t>
      </w:r>
      <w:r w:rsid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” </w:t>
      </w:r>
      <w:r w:rsidR="00897E19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y que forma parte de este procedimiento contractual del estado bajo las reglas de la contratación estatal directa. </w:t>
      </w:r>
    </w:p>
    <w:p w14:paraId="4BDC2E70" w14:textId="77777777" w:rsidR="00897E19" w:rsidRPr="00697A97" w:rsidRDefault="00897E19" w:rsidP="00897E19">
      <w:pPr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58EE5215" w14:textId="77777777" w:rsidR="00897E19" w:rsidRPr="00697A97" w:rsidRDefault="00897E19" w:rsidP="00897E19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Que, considerada la hoja de vida se pudo establecer que la misma cumple con las condiciones de idoneidad y experiencia que fueron definidas como básicas por la </w:t>
      </w:r>
      <w:r w:rsidR="0099371B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Unidad de Servicios Penitenciarios y Carcelarios – USPEC </w:t>
      </w: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para atender </w:t>
      </w:r>
      <w:r w:rsidR="00CE6464"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el objeto del contrato a suscribir. </w:t>
      </w:r>
    </w:p>
    <w:p w14:paraId="49CFCFD6" w14:textId="77777777" w:rsidR="00897E19" w:rsidRPr="00697A97" w:rsidRDefault="00897E19" w:rsidP="00897E19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44652746" w14:textId="77777777" w:rsidR="00897E19" w:rsidRPr="00697A97" w:rsidRDefault="00897E19" w:rsidP="00897E19">
      <w:pPr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Que, se cuenta con la disponibilidad presupuestal necesaria y suficiente para atender las condiciones económicas resultantes de un posible contrato. </w:t>
      </w:r>
    </w:p>
    <w:p w14:paraId="77A07CCC" w14:textId="77777777" w:rsidR="00897E19" w:rsidRPr="00697A97" w:rsidRDefault="00897E19" w:rsidP="00897E19">
      <w:pPr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62E08C2D" w14:textId="77777777" w:rsidR="00897E19" w:rsidRPr="00697A97" w:rsidRDefault="00897E19" w:rsidP="00897E19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b/>
          <w:sz w:val="22"/>
          <w:szCs w:val="22"/>
        </w:rPr>
      </w:pP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Que, en consideración a lo anterior</w:t>
      </w:r>
      <w:r w:rsidRPr="00697A97">
        <w:rPr>
          <w:rFonts w:ascii="Arial Narrow" w:hAnsi="Arial Narrow" w:cs="Arial"/>
          <w:b/>
          <w:sz w:val="22"/>
          <w:szCs w:val="22"/>
        </w:rPr>
        <w:t xml:space="preserve"> </w:t>
      </w:r>
      <w:r w:rsidR="00923627" w:rsidRPr="00697A97">
        <w:rPr>
          <w:rFonts w:ascii="Arial Narrow" w:hAnsi="Arial Narrow" w:cs="Arial"/>
          <w:b/>
          <w:sz w:val="22"/>
          <w:szCs w:val="22"/>
        </w:rPr>
        <w:t>“</w:t>
      </w:r>
      <w:r w:rsidR="00680709" w:rsidRPr="00697A97">
        <w:rPr>
          <w:rFonts w:ascii="Arial Narrow" w:hAnsi="Arial Narrow" w:cs="Arial"/>
          <w:b/>
          <w:sz w:val="22"/>
          <w:szCs w:val="22"/>
        </w:rPr>
        <w:t>Ubicar el nombre del contratista</w:t>
      </w:r>
      <w:r w:rsidR="00923627" w:rsidRPr="00697A97">
        <w:rPr>
          <w:rFonts w:ascii="Arial Narrow" w:hAnsi="Arial Narrow" w:cs="Arial"/>
          <w:b/>
          <w:sz w:val="22"/>
          <w:szCs w:val="22"/>
        </w:rPr>
        <w:t>”</w:t>
      </w:r>
      <w:r w:rsidR="00680709" w:rsidRPr="00697A97">
        <w:rPr>
          <w:rFonts w:ascii="Arial Narrow" w:hAnsi="Arial Narrow" w:cs="Arial"/>
          <w:b/>
          <w:sz w:val="22"/>
          <w:szCs w:val="22"/>
        </w:rPr>
        <w:t xml:space="preserve"> </w:t>
      </w:r>
      <w:r w:rsidR="00680709" w:rsidRPr="00697A97">
        <w:rPr>
          <w:rFonts w:ascii="Arial Narrow" w:hAnsi="Arial Narrow" w:cs="Arial"/>
          <w:sz w:val="22"/>
          <w:szCs w:val="22"/>
        </w:rPr>
        <w:t>identificado</w:t>
      </w:r>
      <w:r w:rsidRPr="00697A97">
        <w:rPr>
          <w:rFonts w:ascii="Arial Narrow" w:hAnsi="Arial Narrow" w:cs="Arial"/>
          <w:sz w:val="22"/>
          <w:szCs w:val="22"/>
        </w:rPr>
        <w:t xml:space="preserve"> con cédula de ciudadanía No.</w:t>
      </w:r>
      <w:r w:rsidR="00680709" w:rsidRPr="00697A97">
        <w:rPr>
          <w:rFonts w:ascii="Arial Narrow" w:hAnsi="Arial Narrow" w:cs="Arial"/>
          <w:sz w:val="22"/>
          <w:szCs w:val="22"/>
        </w:rPr>
        <w:t>____________</w:t>
      </w:r>
      <w:r w:rsidRPr="00697A97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, cuenta con la idoneidad y experiencia requerida para la celebración del contrato de </w:t>
      </w:r>
      <w:r w:rsidRPr="00697A97">
        <w:rPr>
          <w:rFonts w:ascii="Arial Narrow" w:eastAsia="Calibri" w:hAnsi="Arial Narrow" w:cs="Arial"/>
          <w:b/>
          <w:bCs/>
          <w:iCs/>
          <w:color w:val="000000"/>
          <w:sz w:val="22"/>
          <w:szCs w:val="22"/>
          <w:lang w:eastAsia="en-US"/>
        </w:rPr>
        <w:t>“</w:t>
      </w:r>
      <w:r w:rsidR="00923627" w:rsidRPr="00697A97">
        <w:rPr>
          <w:rFonts w:ascii="Arial Narrow" w:hAnsi="Arial Narrow" w:cs="Arial"/>
          <w:b/>
          <w:sz w:val="22"/>
          <w:szCs w:val="22"/>
        </w:rPr>
        <w:t>Ubicar el objeto contractual a desarrollar</w:t>
      </w:r>
      <w:r w:rsidRPr="00697A97">
        <w:rPr>
          <w:rFonts w:ascii="Arial Narrow" w:eastAsia="Calibri" w:hAnsi="Arial Narrow" w:cs="Arial"/>
          <w:b/>
          <w:sz w:val="22"/>
          <w:szCs w:val="22"/>
        </w:rPr>
        <w:t>”</w:t>
      </w:r>
    </w:p>
    <w:p w14:paraId="5B6E941B" w14:textId="77777777" w:rsidR="00897E19" w:rsidRPr="00697A97" w:rsidRDefault="00897E19" w:rsidP="00897E19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b/>
          <w:sz w:val="22"/>
          <w:szCs w:val="22"/>
        </w:rPr>
      </w:pPr>
    </w:p>
    <w:p w14:paraId="3C34B004" w14:textId="77777777" w:rsidR="00680709" w:rsidRPr="00697A97" w:rsidRDefault="00CE6464" w:rsidP="00897E19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b/>
          <w:sz w:val="22"/>
          <w:szCs w:val="22"/>
        </w:rPr>
      </w:pPr>
      <w:r w:rsidRPr="00697A97">
        <w:rPr>
          <w:rFonts w:ascii="Arial Narrow" w:eastAsia="Calibri" w:hAnsi="Arial Narrow" w:cs="Arial"/>
          <w:sz w:val="22"/>
          <w:szCs w:val="22"/>
        </w:rPr>
        <w:t>Se expide en Bogotá D.C., a los   (xx) días del mes de ( xx ) de 20xx. De acuerdo con la descripción de la necesidad remitida por (indique la Jefatura Dirección o Subdirección).</w:t>
      </w:r>
    </w:p>
    <w:p w14:paraId="4C516BFC" w14:textId="77777777" w:rsidR="008B67D8" w:rsidRPr="00697A97" w:rsidRDefault="008B67D8" w:rsidP="00897E19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b/>
          <w:sz w:val="22"/>
          <w:szCs w:val="22"/>
        </w:rPr>
      </w:pPr>
    </w:p>
    <w:p w14:paraId="6AA876EA" w14:textId="77777777" w:rsidR="00CE6464" w:rsidRPr="00697A97" w:rsidRDefault="00CE6464" w:rsidP="00680709">
      <w:pPr>
        <w:autoSpaceDE w:val="0"/>
        <w:autoSpaceDN w:val="0"/>
        <w:adjustRightInd w:val="0"/>
        <w:jc w:val="center"/>
        <w:rPr>
          <w:rFonts w:ascii="Arial Narrow" w:eastAsia="Calibri" w:hAnsi="Arial Narrow" w:cs="Arial"/>
          <w:b/>
          <w:sz w:val="22"/>
          <w:szCs w:val="22"/>
        </w:rPr>
      </w:pPr>
    </w:p>
    <w:p w14:paraId="5BE6DD13" w14:textId="77777777" w:rsidR="00CE6464" w:rsidRPr="00697A97" w:rsidRDefault="00CE6464" w:rsidP="00680709">
      <w:pPr>
        <w:autoSpaceDE w:val="0"/>
        <w:autoSpaceDN w:val="0"/>
        <w:adjustRightInd w:val="0"/>
        <w:jc w:val="center"/>
        <w:rPr>
          <w:rFonts w:ascii="Arial Narrow" w:eastAsia="Calibri" w:hAnsi="Arial Narrow" w:cs="Arial"/>
          <w:b/>
          <w:sz w:val="22"/>
          <w:szCs w:val="22"/>
        </w:rPr>
      </w:pPr>
    </w:p>
    <w:p w14:paraId="42BC1B96" w14:textId="77777777" w:rsidR="00CE6464" w:rsidRPr="00697A97" w:rsidRDefault="00CE6464" w:rsidP="00680709">
      <w:pPr>
        <w:autoSpaceDE w:val="0"/>
        <w:autoSpaceDN w:val="0"/>
        <w:adjustRightInd w:val="0"/>
        <w:jc w:val="center"/>
        <w:rPr>
          <w:rFonts w:ascii="Arial Narrow" w:eastAsia="Calibri" w:hAnsi="Arial Narrow" w:cs="Arial"/>
          <w:b/>
          <w:sz w:val="22"/>
          <w:szCs w:val="22"/>
        </w:rPr>
      </w:pPr>
    </w:p>
    <w:p w14:paraId="457B22BB" w14:textId="77777777" w:rsidR="00680709" w:rsidRPr="00697A97" w:rsidRDefault="00680709" w:rsidP="00680709">
      <w:pPr>
        <w:autoSpaceDE w:val="0"/>
        <w:autoSpaceDN w:val="0"/>
        <w:adjustRightInd w:val="0"/>
        <w:jc w:val="center"/>
        <w:rPr>
          <w:rFonts w:ascii="Arial Narrow" w:eastAsia="Calibri" w:hAnsi="Arial Narrow" w:cs="Arial"/>
          <w:b/>
          <w:sz w:val="22"/>
          <w:szCs w:val="22"/>
        </w:rPr>
      </w:pPr>
      <w:r w:rsidRPr="00697A97">
        <w:rPr>
          <w:rFonts w:ascii="Arial Narrow" w:eastAsia="Calibri" w:hAnsi="Arial Narrow" w:cs="Arial"/>
          <w:b/>
          <w:sz w:val="22"/>
          <w:szCs w:val="22"/>
        </w:rPr>
        <w:t>FIRMA</w:t>
      </w:r>
    </w:p>
    <w:p w14:paraId="1FF04696" w14:textId="77777777" w:rsidR="00897E19" w:rsidRPr="00697A97" w:rsidRDefault="00266FCE" w:rsidP="00897E19">
      <w:pPr>
        <w:autoSpaceDE w:val="0"/>
        <w:autoSpaceDN w:val="0"/>
        <w:adjustRightInd w:val="0"/>
        <w:jc w:val="center"/>
        <w:rPr>
          <w:rFonts w:ascii="Arial Narrow" w:eastAsia="Calibri" w:hAnsi="Arial Narrow" w:cs="Arial"/>
          <w:b/>
          <w:sz w:val="22"/>
          <w:szCs w:val="22"/>
        </w:rPr>
      </w:pPr>
      <w:r w:rsidRPr="00697A97">
        <w:rPr>
          <w:rFonts w:ascii="Arial Narrow" w:eastAsia="Calibri" w:hAnsi="Arial Narrow" w:cs="Arial"/>
          <w:b/>
          <w:sz w:val="22"/>
          <w:szCs w:val="22"/>
        </w:rPr>
        <w:t xml:space="preserve">NOMBRE </w:t>
      </w:r>
    </w:p>
    <w:p w14:paraId="5FD0BC7C" w14:textId="77777777" w:rsidR="00897E19" w:rsidRPr="00697A97" w:rsidRDefault="006D438F" w:rsidP="004D4247">
      <w:pPr>
        <w:jc w:val="center"/>
        <w:rPr>
          <w:rFonts w:ascii="Arial Narrow" w:eastAsia="Calibri" w:hAnsi="Arial Narrow" w:cs="Arial"/>
          <w:sz w:val="22"/>
          <w:szCs w:val="22"/>
        </w:rPr>
      </w:pPr>
      <w:r w:rsidRPr="00697A97">
        <w:rPr>
          <w:rFonts w:ascii="Arial Narrow" w:eastAsia="Calibri" w:hAnsi="Arial Narrow" w:cs="Arial"/>
          <w:sz w:val="22"/>
          <w:szCs w:val="22"/>
        </w:rPr>
        <w:t>Director</w:t>
      </w:r>
      <w:r w:rsidR="002210C7" w:rsidRPr="00697A97">
        <w:rPr>
          <w:rFonts w:ascii="Arial Narrow" w:eastAsia="Calibri" w:hAnsi="Arial Narrow" w:cs="Arial"/>
          <w:sz w:val="22"/>
          <w:szCs w:val="22"/>
        </w:rPr>
        <w:t xml:space="preserve"> de Gestión Contractual</w:t>
      </w:r>
    </w:p>
    <w:p w14:paraId="65DBD2A3" w14:textId="77777777" w:rsidR="00680709" w:rsidRPr="00697A97" w:rsidRDefault="00680709" w:rsidP="004D4247">
      <w:pPr>
        <w:jc w:val="center"/>
        <w:rPr>
          <w:rFonts w:ascii="Arial Narrow" w:eastAsia="Calibri" w:hAnsi="Arial Narrow" w:cs="Arial"/>
          <w:sz w:val="22"/>
          <w:szCs w:val="22"/>
        </w:rPr>
      </w:pPr>
      <w:r w:rsidRPr="00697A97">
        <w:rPr>
          <w:rFonts w:ascii="Arial Narrow" w:eastAsia="Calibri" w:hAnsi="Arial Narrow" w:cs="Arial"/>
          <w:sz w:val="22"/>
          <w:szCs w:val="22"/>
        </w:rPr>
        <w:t>Unidad de Servicios Penitenciarios y Carcelarios USPEC</w:t>
      </w:r>
    </w:p>
    <w:p w14:paraId="3D2C9F24" w14:textId="77777777" w:rsidR="00680709" w:rsidRPr="00697A97" w:rsidRDefault="00680709" w:rsidP="004D4247">
      <w:pPr>
        <w:jc w:val="center"/>
        <w:rPr>
          <w:rFonts w:ascii="Arial Narrow" w:eastAsia="Calibri" w:hAnsi="Arial Narrow" w:cs="Arial"/>
          <w:sz w:val="22"/>
          <w:szCs w:val="22"/>
        </w:rPr>
      </w:pPr>
    </w:p>
    <w:p w14:paraId="73E1FF71" w14:textId="77777777" w:rsidR="008B67D8" w:rsidRPr="00697A97" w:rsidRDefault="008B67D8" w:rsidP="00621F2D">
      <w:pPr>
        <w:rPr>
          <w:rFonts w:ascii="Arial Narrow" w:eastAsia="Calibri" w:hAnsi="Arial Narrow" w:cs="Arial"/>
          <w:sz w:val="22"/>
          <w:szCs w:val="22"/>
        </w:rPr>
      </w:pPr>
    </w:p>
    <w:p w14:paraId="40118A50" w14:textId="77777777" w:rsidR="00CE6464" w:rsidRPr="00697A97" w:rsidRDefault="00CE6464" w:rsidP="00CE6464">
      <w:pPr>
        <w:rPr>
          <w:rFonts w:ascii="Arial Narrow" w:eastAsia="Calibri" w:hAnsi="Arial Narrow" w:cs="Arial"/>
          <w:sz w:val="16"/>
          <w:szCs w:val="16"/>
        </w:rPr>
      </w:pPr>
    </w:p>
    <w:p w14:paraId="7BF3E711" w14:textId="77777777" w:rsidR="00CE6464" w:rsidRPr="00697A97" w:rsidRDefault="00CE6464" w:rsidP="00CE6464">
      <w:pPr>
        <w:rPr>
          <w:rFonts w:ascii="Arial Narrow" w:eastAsia="Calibri" w:hAnsi="Arial Narrow" w:cs="Arial"/>
          <w:sz w:val="16"/>
          <w:szCs w:val="16"/>
        </w:rPr>
      </w:pPr>
    </w:p>
    <w:p w14:paraId="56F4665E" w14:textId="77777777" w:rsidR="00CE6464" w:rsidRPr="00697A97" w:rsidRDefault="00CE6464" w:rsidP="00CE6464">
      <w:pPr>
        <w:rPr>
          <w:rFonts w:ascii="Arial Narrow" w:eastAsia="Calibri" w:hAnsi="Arial Narrow" w:cs="Arial"/>
          <w:sz w:val="16"/>
          <w:szCs w:val="16"/>
        </w:rPr>
      </w:pPr>
      <w:r w:rsidRPr="00697A97">
        <w:rPr>
          <w:rFonts w:ascii="Arial Narrow" w:eastAsia="Calibri" w:hAnsi="Arial Narrow" w:cs="Arial"/>
          <w:sz w:val="16"/>
          <w:szCs w:val="16"/>
        </w:rPr>
        <w:t>Elaboró: Escriba nombre completo y cargo de quién lo elabora</w:t>
      </w:r>
    </w:p>
    <w:p w14:paraId="79081344" w14:textId="77777777" w:rsidR="00CE6464" w:rsidRPr="00697A97" w:rsidRDefault="00CE6464" w:rsidP="00CE6464">
      <w:pPr>
        <w:rPr>
          <w:rFonts w:ascii="Arial Narrow" w:eastAsia="Calibri" w:hAnsi="Arial Narrow" w:cs="Arial"/>
          <w:sz w:val="16"/>
          <w:szCs w:val="16"/>
        </w:rPr>
      </w:pPr>
      <w:r w:rsidRPr="00697A97">
        <w:rPr>
          <w:rFonts w:ascii="Arial Narrow" w:eastAsia="Calibri" w:hAnsi="Arial Narrow" w:cs="Arial"/>
          <w:sz w:val="16"/>
          <w:szCs w:val="16"/>
        </w:rPr>
        <w:t>Revisó: Escriba el nombre completo y cargo de quién lo revisa</w:t>
      </w:r>
    </w:p>
    <w:sectPr w:rsidR="00CE6464" w:rsidRPr="00697A97" w:rsidSect="000962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516" w:right="1467" w:bottom="1080" w:left="1440" w:header="708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556C8" w14:textId="77777777" w:rsidR="00487D3F" w:rsidRDefault="00487D3F" w:rsidP="004F4FB7">
      <w:r>
        <w:separator/>
      </w:r>
    </w:p>
  </w:endnote>
  <w:endnote w:type="continuationSeparator" w:id="0">
    <w:p w14:paraId="04E56CD8" w14:textId="77777777" w:rsidR="00487D3F" w:rsidRDefault="00487D3F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9F767" w14:textId="77777777" w:rsidR="00662D83" w:rsidRDefault="00662D8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638703" w14:textId="7C2584FF" w:rsidR="00096281" w:rsidRDefault="00096281" w:rsidP="00096281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Código: </w:t>
    </w:r>
    <w:r w:rsidR="00252AA1" w:rsidRPr="00252AA1">
      <w:rPr>
        <w:rFonts w:ascii="Arial Narrow" w:hAnsi="Arial Narrow" w:cs="Arial"/>
        <w:sz w:val="16"/>
        <w:szCs w:val="16"/>
      </w:rPr>
      <w:t>CO-FO-048</w:t>
    </w:r>
    <w:r w:rsidR="008B67D8">
      <w:rPr>
        <w:rFonts w:ascii="Arial Narrow" w:hAnsi="Arial Narrow" w:cs="Arial"/>
        <w:sz w:val="16"/>
        <w:szCs w:val="16"/>
      </w:rPr>
      <w:t xml:space="preserve">                                                                                                        </w:t>
    </w:r>
    <w:r w:rsidR="00CA5532">
      <w:rPr>
        <w:rFonts w:ascii="Arial Narrow" w:hAnsi="Arial Narrow" w:cs="Arial"/>
        <w:sz w:val="16"/>
        <w:szCs w:val="16"/>
      </w:rPr>
      <w:t xml:space="preserve">Vigencia: </w:t>
    </w:r>
    <w:r w:rsidR="00662D83">
      <w:rPr>
        <w:rFonts w:ascii="Arial Narrow" w:hAnsi="Arial Narrow" w:cs="Arial"/>
        <w:sz w:val="16"/>
        <w:szCs w:val="16"/>
      </w:rPr>
      <w:t>30</w:t>
    </w:r>
    <w:r w:rsidR="00432353">
      <w:rPr>
        <w:rFonts w:ascii="Arial Narrow" w:hAnsi="Arial Narrow" w:cs="Arial"/>
        <w:sz w:val="16"/>
        <w:szCs w:val="16"/>
      </w:rPr>
      <w:t>/0</w:t>
    </w:r>
    <w:r w:rsidR="00662D83">
      <w:rPr>
        <w:rFonts w:ascii="Arial Narrow" w:hAnsi="Arial Narrow" w:cs="Arial"/>
        <w:sz w:val="16"/>
        <w:szCs w:val="16"/>
      </w:rPr>
      <w:t>8</w:t>
    </w:r>
    <w:bookmarkStart w:id="0" w:name="_GoBack"/>
    <w:bookmarkEnd w:id="0"/>
    <w:r w:rsidR="00CA5532">
      <w:rPr>
        <w:rFonts w:ascii="Arial Narrow" w:hAnsi="Arial Narrow" w:cs="Arial"/>
        <w:sz w:val="16"/>
        <w:szCs w:val="16"/>
      </w:rPr>
      <w:t>/20</w:t>
    </w:r>
    <w:r w:rsidR="000F4A75">
      <w:rPr>
        <w:rFonts w:ascii="Arial Narrow" w:hAnsi="Arial Narrow" w:cs="Arial"/>
        <w:sz w:val="16"/>
        <w:szCs w:val="16"/>
      </w:rPr>
      <w:t>2</w:t>
    </w:r>
    <w:r w:rsidR="000E3C35">
      <w:rPr>
        <w:rFonts w:ascii="Arial Narrow" w:hAnsi="Arial Narrow" w:cs="Arial"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t xml:space="preserve">                             </w:t>
    </w:r>
    <w:r w:rsidR="00315C03">
      <w:rPr>
        <w:rFonts w:ascii="Arial Narrow" w:hAnsi="Arial Narrow" w:cs="Arial"/>
        <w:sz w:val="16"/>
        <w:szCs w:val="16"/>
      </w:rPr>
      <w:t xml:space="preserve">                             </w:t>
    </w:r>
    <w:r>
      <w:rPr>
        <w:rFonts w:ascii="Arial Narrow" w:hAnsi="Arial Narrow" w:cs="Arial"/>
        <w:sz w:val="16"/>
        <w:szCs w:val="16"/>
      </w:rPr>
      <w:t xml:space="preserve">  P</w:t>
    </w:r>
    <w:r w:rsidR="000E3C35">
      <w:rPr>
        <w:rFonts w:ascii="Arial Narrow" w:hAnsi="Arial Narrow" w:cs="Arial"/>
        <w:sz w:val="16"/>
        <w:szCs w:val="16"/>
      </w:rPr>
      <w:t>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662D83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662D83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413F64E4" w14:textId="655299F9" w:rsidR="00096281" w:rsidRDefault="00CA5532" w:rsidP="00096281">
    <w:pPr>
      <w:pStyle w:val="Piedepgina"/>
      <w:tabs>
        <w:tab w:val="right" w:pos="8222"/>
      </w:tabs>
      <w:rPr>
        <w:rFonts w:ascii="Arial (W1)" w:hAnsi="Arial (W1)"/>
        <w:sz w:val="14"/>
        <w:szCs w:val="14"/>
      </w:rPr>
    </w:pPr>
    <w:r>
      <w:rPr>
        <w:rFonts w:ascii="Arial Narrow" w:hAnsi="Arial Narrow" w:cs="Arial"/>
        <w:sz w:val="16"/>
        <w:szCs w:val="16"/>
      </w:rPr>
      <w:t>Versión: 0</w:t>
    </w:r>
    <w:r w:rsidR="000E3C35">
      <w:rPr>
        <w:rFonts w:ascii="Arial Narrow" w:hAnsi="Arial Narrow" w:cs="Arial"/>
        <w:sz w:val="16"/>
        <w:szCs w:val="16"/>
      </w:rPr>
      <w:t>2</w:t>
    </w:r>
  </w:p>
  <w:p w14:paraId="380E60C3" w14:textId="77777777" w:rsidR="00EC0EF8" w:rsidRPr="00096281" w:rsidRDefault="001C5AE3" w:rsidP="00096281">
    <w:pPr>
      <w:pStyle w:val="Piedepgina"/>
    </w:pPr>
    <w:r w:rsidRPr="00096281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4FEC5" w14:textId="77777777" w:rsidR="00662D83" w:rsidRDefault="00662D8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CF2B5" w14:textId="77777777" w:rsidR="00487D3F" w:rsidRDefault="00487D3F" w:rsidP="004F4FB7">
      <w:r>
        <w:separator/>
      </w:r>
    </w:p>
  </w:footnote>
  <w:footnote w:type="continuationSeparator" w:id="0">
    <w:p w14:paraId="5FA4C73E" w14:textId="77777777" w:rsidR="00487D3F" w:rsidRDefault="00487D3F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1A858" w14:textId="77777777" w:rsidR="00662D83" w:rsidRDefault="00662D8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7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52"/>
      <w:gridCol w:w="6118"/>
    </w:tblGrid>
    <w:tr w:rsidR="00096281" w14:paraId="51AC2657" w14:textId="77777777" w:rsidTr="00F8794C">
      <w:trPr>
        <w:cantSplit/>
        <w:trHeight w:val="977"/>
        <w:jc w:val="center"/>
      </w:trPr>
      <w:tc>
        <w:tcPr>
          <w:tcW w:w="17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EAF2BF8" w14:textId="511656DC" w:rsidR="00096281" w:rsidRPr="001B2641" w:rsidRDefault="000E3C35" w:rsidP="001A4ADD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610F238A" wp14:editId="1CD35B5F">
                <wp:extent cx="2038350" cy="542925"/>
                <wp:effectExtent l="0" t="0" r="0" b="9525"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83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B2641">
            <w:rPr>
              <w:rFonts w:ascii="Arial" w:hAnsi="Arial" w:cs="Arial"/>
              <w:sz w:val="20"/>
              <w:szCs w:val="20"/>
            </w:rPr>
            <w:t xml:space="preserve">                                                                                                                        </w:t>
          </w:r>
        </w:p>
      </w:tc>
      <w:tc>
        <w:tcPr>
          <w:tcW w:w="323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367825" w14:textId="77777777" w:rsidR="00096281" w:rsidRPr="00A97EF5" w:rsidRDefault="00915400" w:rsidP="00897E19">
          <w:pPr>
            <w:jc w:val="center"/>
            <w:rPr>
              <w:rFonts w:ascii="Arial Narrow" w:hAnsi="Arial Narrow" w:cs="Arial"/>
              <w:b/>
              <w:bCs/>
              <w:sz w:val="22"/>
              <w:szCs w:val="22"/>
            </w:rPr>
          </w:pPr>
          <w:r w:rsidRPr="00A97EF5">
            <w:rPr>
              <w:rFonts w:ascii="Arial Narrow" w:hAnsi="Arial Narrow" w:cs="Arial"/>
              <w:b/>
              <w:sz w:val="22"/>
              <w:szCs w:val="20"/>
            </w:rPr>
            <w:t xml:space="preserve">CONSTANCIA </w:t>
          </w:r>
          <w:r w:rsidR="00897E19" w:rsidRPr="00A97EF5">
            <w:rPr>
              <w:rFonts w:ascii="Arial Narrow" w:hAnsi="Arial Narrow" w:cs="Arial"/>
              <w:b/>
              <w:sz w:val="22"/>
              <w:szCs w:val="20"/>
            </w:rPr>
            <w:t xml:space="preserve">DE IDONEIDAD </w:t>
          </w:r>
          <w:r w:rsidR="00456F27" w:rsidRPr="00A97EF5">
            <w:rPr>
              <w:rFonts w:ascii="Arial Narrow" w:hAnsi="Arial Narrow" w:cs="Arial"/>
              <w:b/>
              <w:sz w:val="22"/>
              <w:szCs w:val="20"/>
            </w:rPr>
            <w:t>Y ANTECEDENTES</w:t>
          </w:r>
        </w:p>
      </w:tc>
    </w:tr>
  </w:tbl>
  <w:p w14:paraId="5447BE08" w14:textId="77777777" w:rsidR="00EC0EF8" w:rsidRPr="000837F3" w:rsidRDefault="00EC0EF8" w:rsidP="000837F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4FE07" w14:textId="77777777" w:rsidR="00662D83" w:rsidRDefault="00662D8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53743"/>
    <w:multiLevelType w:val="hybridMultilevel"/>
    <w:tmpl w:val="B37C11EC"/>
    <w:lvl w:ilvl="0" w:tplc="018EFF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869CE"/>
    <w:multiLevelType w:val="hybridMultilevel"/>
    <w:tmpl w:val="981CFE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D0CAC"/>
    <w:multiLevelType w:val="hybridMultilevel"/>
    <w:tmpl w:val="86E4507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1A4921"/>
    <w:multiLevelType w:val="hybridMultilevel"/>
    <w:tmpl w:val="753A90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D691D"/>
    <w:multiLevelType w:val="hybridMultilevel"/>
    <w:tmpl w:val="D44261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5031B"/>
    <w:multiLevelType w:val="hybridMultilevel"/>
    <w:tmpl w:val="B896E350"/>
    <w:lvl w:ilvl="0" w:tplc="240A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52"/>
    <w:rsid w:val="000005FD"/>
    <w:rsid w:val="00023EA1"/>
    <w:rsid w:val="00024239"/>
    <w:rsid w:val="00054F59"/>
    <w:rsid w:val="00055AD9"/>
    <w:rsid w:val="000837F3"/>
    <w:rsid w:val="00090863"/>
    <w:rsid w:val="00093FED"/>
    <w:rsid w:val="00096281"/>
    <w:rsid w:val="000A6AB2"/>
    <w:rsid w:val="000B7EB9"/>
    <w:rsid w:val="000D5BA1"/>
    <w:rsid w:val="000D7CE7"/>
    <w:rsid w:val="000E3C35"/>
    <w:rsid w:val="000F4A75"/>
    <w:rsid w:val="00105289"/>
    <w:rsid w:val="00115D60"/>
    <w:rsid w:val="0012148A"/>
    <w:rsid w:val="00136593"/>
    <w:rsid w:val="001441D5"/>
    <w:rsid w:val="001636DE"/>
    <w:rsid w:val="00176A54"/>
    <w:rsid w:val="001A4ADD"/>
    <w:rsid w:val="001A71B1"/>
    <w:rsid w:val="001B2641"/>
    <w:rsid w:val="001C5AE3"/>
    <w:rsid w:val="001D144B"/>
    <w:rsid w:val="001E7A27"/>
    <w:rsid w:val="00212586"/>
    <w:rsid w:val="00220642"/>
    <w:rsid w:val="002210C7"/>
    <w:rsid w:val="002461F5"/>
    <w:rsid w:val="002464B0"/>
    <w:rsid w:val="00252AA1"/>
    <w:rsid w:val="002601F9"/>
    <w:rsid w:val="00266FCE"/>
    <w:rsid w:val="00270CB1"/>
    <w:rsid w:val="00274719"/>
    <w:rsid w:val="0028151D"/>
    <w:rsid w:val="002A40D0"/>
    <w:rsid w:val="002A5F88"/>
    <w:rsid w:val="002C19A9"/>
    <w:rsid w:val="002D16BB"/>
    <w:rsid w:val="002D37DA"/>
    <w:rsid w:val="0030162B"/>
    <w:rsid w:val="003038F2"/>
    <w:rsid w:val="00304663"/>
    <w:rsid w:val="00311601"/>
    <w:rsid w:val="00315C03"/>
    <w:rsid w:val="00315F28"/>
    <w:rsid w:val="00335FDA"/>
    <w:rsid w:val="00341949"/>
    <w:rsid w:val="00343B78"/>
    <w:rsid w:val="003522C7"/>
    <w:rsid w:val="00363B49"/>
    <w:rsid w:val="003724E3"/>
    <w:rsid w:val="003756AD"/>
    <w:rsid w:val="00390692"/>
    <w:rsid w:val="003A42D6"/>
    <w:rsid w:val="003A708A"/>
    <w:rsid w:val="003B1A97"/>
    <w:rsid w:val="003B5E95"/>
    <w:rsid w:val="003D22AC"/>
    <w:rsid w:val="003F1998"/>
    <w:rsid w:val="00413D2A"/>
    <w:rsid w:val="00426106"/>
    <w:rsid w:val="004300D4"/>
    <w:rsid w:val="00432353"/>
    <w:rsid w:val="00437402"/>
    <w:rsid w:val="004564CF"/>
    <w:rsid w:val="00456F27"/>
    <w:rsid w:val="00466015"/>
    <w:rsid w:val="00487D3F"/>
    <w:rsid w:val="004C26EA"/>
    <w:rsid w:val="004C37FE"/>
    <w:rsid w:val="004D4247"/>
    <w:rsid w:val="004F4FB7"/>
    <w:rsid w:val="005142CC"/>
    <w:rsid w:val="005244DF"/>
    <w:rsid w:val="00525D01"/>
    <w:rsid w:val="0054505C"/>
    <w:rsid w:val="00562275"/>
    <w:rsid w:val="005652C6"/>
    <w:rsid w:val="005663AD"/>
    <w:rsid w:val="00573C16"/>
    <w:rsid w:val="005A365A"/>
    <w:rsid w:val="005A4075"/>
    <w:rsid w:val="005A42FC"/>
    <w:rsid w:val="005D6CB2"/>
    <w:rsid w:val="005E3C3B"/>
    <w:rsid w:val="005E7662"/>
    <w:rsid w:val="005F7352"/>
    <w:rsid w:val="006179D9"/>
    <w:rsid w:val="00621F2D"/>
    <w:rsid w:val="00630BC5"/>
    <w:rsid w:val="00633F28"/>
    <w:rsid w:val="00636096"/>
    <w:rsid w:val="0064141F"/>
    <w:rsid w:val="00653BB8"/>
    <w:rsid w:val="00662D83"/>
    <w:rsid w:val="00672D7C"/>
    <w:rsid w:val="00673391"/>
    <w:rsid w:val="00680709"/>
    <w:rsid w:val="006808D0"/>
    <w:rsid w:val="00694147"/>
    <w:rsid w:val="00696D3F"/>
    <w:rsid w:val="00697A97"/>
    <w:rsid w:val="00697E8E"/>
    <w:rsid w:val="006A107B"/>
    <w:rsid w:val="006A592B"/>
    <w:rsid w:val="006D438F"/>
    <w:rsid w:val="006F2206"/>
    <w:rsid w:val="006F3EA4"/>
    <w:rsid w:val="006F61E1"/>
    <w:rsid w:val="006F69FA"/>
    <w:rsid w:val="00710880"/>
    <w:rsid w:val="007171E8"/>
    <w:rsid w:val="00721BD8"/>
    <w:rsid w:val="00733DA0"/>
    <w:rsid w:val="0075348C"/>
    <w:rsid w:val="00765F45"/>
    <w:rsid w:val="00780B9C"/>
    <w:rsid w:val="00794316"/>
    <w:rsid w:val="00797B40"/>
    <w:rsid w:val="007B4922"/>
    <w:rsid w:val="007C1DF8"/>
    <w:rsid w:val="007D6FC4"/>
    <w:rsid w:val="00805355"/>
    <w:rsid w:val="008313E3"/>
    <w:rsid w:val="00843442"/>
    <w:rsid w:val="00844B21"/>
    <w:rsid w:val="00852DFC"/>
    <w:rsid w:val="00853816"/>
    <w:rsid w:val="008569F4"/>
    <w:rsid w:val="00864956"/>
    <w:rsid w:val="00864DED"/>
    <w:rsid w:val="00883E0F"/>
    <w:rsid w:val="0089755E"/>
    <w:rsid w:val="00897E19"/>
    <w:rsid w:val="008A308E"/>
    <w:rsid w:val="008B67D8"/>
    <w:rsid w:val="008C3B59"/>
    <w:rsid w:val="008C3D96"/>
    <w:rsid w:val="008D0814"/>
    <w:rsid w:val="008D7201"/>
    <w:rsid w:val="008D7F23"/>
    <w:rsid w:val="008E504F"/>
    <w:rsid w:val="008E53E9"/>
    <w:rsid w:val="008F3E0F"/>
    <w:rsid w:val="00906320"/>
    <w:rsid w:val="00915400"/>
    <w:rsid w:val="00923627"/>
    <w:rsid w:val="00930DCA"/>
    <w:rsid w:val="00937523"/>
    <w:rsid w:val="00944B42"/>
    <w:rsid w:val="00945F4F"/>
    <w:rsid w:val="0099371B"/>
    <w:rsid w:val="00994B20"/>
    <w:rsid w:val="009C1AE7"/>
    <w:rsid w:val="009C4A84"/>
    <w:rsid w:val="009E2E52"/>
    <w:rsid w:val="009F422B"/>
    <w:rsid w:val="00A21679"/>
    <w:rsid w:val="00A44C04"/>
    <w:rsid w:val="00A70AFE"/>
    <w:rsid w:val="00A82A89"/>
    <w:rsid w:val="00A94B7C"/>
    <w:rsid w:val="00A97EF5"/>
    <w:rsid w:val="00AA1FB9"/>
    <w:rsid w:val="00AA496C"/>
    <w:rsid w:val="00AD5CEA"/>
    <w:rsid w:val="00AD6F2B"/>
    <w:rsid w:val="00AF1329"/>
    <w:rsid w:val="00B04902"/>
    <w:rsid w:val="00B16A7D"/>
    <w:rsid w:val="00B22D5B"/>
    <w:rsid w:val="00B333C2"/>
    <w:rsid w:val="00B35062"/>
    <w:rsid w:val="00B377E0"/>
    <w:rsid w:val="00B706FE"/>
    <w:rsid w:val="00B85064"/>
    <w:rsid w:val="00B92114"/>
    <w:rsid w:val="00BD07E9"/>
    <w:rsid w:val="00BF3E44"/>
    <w:rsid w:val="00C1723A"/>
    <w:rsid w:val="00C3590B"/>
    <w:rsid w:val="00C3721B"/>
    <w:rsid w:val="00C55220"/>
    <w:rsid w:val="00C74A08"/>
    <w:rsid w:val="00C75EBD"/>
    <w:rsid w:val="00C8264D"/>
    <w:rsid w:val="00CA2414"/>
    <w:rsid w:val="00CA25E6"/>
    <w:rsid w:val="00CA5532"/>
    <w:rsid w:val="00CB1E01"/>
    <w:rsid w:val="00CB536B"/>
    <w:rsid w:val="00CB76A0"/>
    <w:rsid w:val="00CD052B"/>
    <w:rsid w:val="00CE0BCF"/>
    <w:rsid w:val="00CE242B"/>
    <w:rsid w:val="00CE6464"/>
    <w:rsid w:val="00D076CA"/>
    <w:rsid w:val="00D17721"/>
    <w:rsid w:val="00D24AE4"/>
    <w:rsid w:val="00D54D8B"/>
    <w:rsid w:val="00D663E0"/>
    <w:rsid w:val="00D828DE"/>
    <w:rsid w:val="00D82C0A"/>
    <w:rsid w:val="00D90EC6"/>
    <w:rsid w:val="00D977AD"/>
    <w:rsid w:val="00DA3459"/>
    <w:rsid w:val="00DC2595"/>
    <w:rsid w:val="00DE42F0"/>
    <w:rsid w:val="00DE7B52"/>
    <w:rsid w:val="00DF6750"/>
    <w:rsid w:val="00E04F16"/>
    <w:rsid w:val="00E31741"/>
    <w:rsid w:val="00E429F5"/>
    <w:rsid w:val="00E543A6"/>
    <w:rsid w:val="00E71909"/>
    <w:rsid w:val="00E72B99"/>
    <w:rsid w:val="00E73C09"/>
    <w:rsid w:val="00E76AD0"/>
    <w:rsid w:val="00E85AB7"/>
    <w:rsid w:val="00EB53A0"/>
    <w:rsid w:val="00EC0EF8"/>
    <w:rsid w:val="00EC4573"/>
    <w:rsid w:val="00EF2109"/>
    <w:rsid w:val="00EF291C"/>
    <w:rsid w:val="00EF7186"/>
    <w:rsid w:val="00EF737F"/>
    <w:rsid w:val="00F42850"/>
    <w:rsid w:val="00F44275"/>
    <w:rsid w:val="00F51A8E"/>
    <w:rsid w:val="00F74D9C"/>
    <w:rsid w:val="00F8794C"/>
    <w:rsid w:val="00FB179A"/>
    <w:rsid w:val="00FE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DCB1A1"/>
  <w15:docId w15:val="{6F6F4E3A-DA6D-4F3D-B1D5-B2F2D2E5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Sinespaciado">
    <w:name w:val="No Spacing"/>
    <w:uiPriority w:val="1"/>
    <w:qFormat/>
    <w:rsid w:val="00545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C4573"/>
    <w:pPr>
      <w:ind w:left="720"/>
      <w:contextualSpacing/>
    </w:pPr>
  </w:style>
  <w:style w:type="table" w:styleId="Tablaconcuadrcula">
    <w:name w:val="Table Grid"/>
    <w:basedOn w:val="Tablanormal"/>
    <w:uiPriority w:val="59"/>
    <w:rsid w:val="0061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D7F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7F2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7F2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7F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7F2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decuadrcula21">
    <w:name w:val="Tabla de cuadrícula 21"/>
    <w:basedOn w:val="Tablanormal"/>
    <w:uiPriority w:val="47"/>
    <w:rsid w:val="0056227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1214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NormalWeb">
    <w:name w:val="Normal (Web)"/>
    <w:basedOn w:val="Normal"/>
    <w:uiPriority w:val="99"/>
    <w:unhideWhenUsed/>
    <w:rsid w:val="00270CB1"/>
    <w:pPr>
      <w:spacing w:after="240"/>
    </w:pPr>
    <w:rPr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15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cia.gov.co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ntraloria.gov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curaduria.gov.co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ina.ruiz\Documents\FORMATOS%20-%20-%20-\FORMATOS%20INSTITUCIONALES%20-SPC-%20DEFINITIVOS\OP%20110-3-004-12%20V01%20Memorand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063B0-BCBE-4991-AD76-BFF8911F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 110-3-004-12 V01 Memorando</Template>
  <TotalTime>1</TotalTime>
  <Pages>2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USPEC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Ruiz</dc:creator>
  <cp:lastModifiedBy>Yeni Marcela Caicedo Aragon</cp:lastModifiedBy>
  <cp:revision>3</cp:revision>
  <cp:lastPrinted>2020-01-03T14:05:00Z</cp:lastPrinted>
  <dcterms:created xsi:type="dcterms:W3CDTF">2023-08-14T20:26:00Z</dcterms:created>
  <dcterms:modified xsi:type="dcterms:W3CDTF">2023-08-30T20:36:00Z</dcterms:modified>
</cp:coreProperties>
</file>