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94828" w14:textId="77777777" w:rsidR="0012148A" w:rsidRPr="00AA3C2B" w:rsidRDefault="00B35062" w:rsidP="0012148A">
      <w:pPr>
        <w:rPr>
          <w:rFonts w:ascii="Arial Narrow" w:hAnsi="Arial Narrow" w:cs="Arial"/>
          <w:sz w:val="22"/>
          <w:szCs w:val="22"/>
        </w:rPr>
      </w:pPr>
      <w:r w:rsidRPr="00AA3C2B">
        <w:rPr>
          <w:rFonts w:ascii="Arial Narrow" w:hAnsi="Arial Narrow"/>
          <w:sz w:val="22"/>
          <w:szCs w:val="22"/>
        </w:rPr>
        <w:t xml:space="preserve"> </w:t>
      </w:r>
      <w:r w:rsidR="0012148A" w:rsidRPr="00AA3C2B">
        <w:rPr>
          <w:rFonts w:ascii="Arial Narrow" w:hAnsi="Arial Narrow" w:cs="Arial"/>
          <w:sz w:val="22"/>
          <w:szCs w:val="22"/>
        </w:rPr>
        <w:t xml:space="preserve">Bogotá, D.C., </w:t>
      </w:r>
      <w:proofErr w:type="spellStart"/>
      <w:r w:rsidR="00AA3C2B" w:rsidRPr="00AA3C2B">
        <w:rPr>
          <w:rFonts w:ascii="Arial Narrow" w:hAnsi="Arial Narrow" w:cs="Arial"/>
          <w:sz w:val="22"/>
          <w:szCs w:val="22"/>
        </w:rPr>
        <w:t>xxxxxx</w:t>
      </w:r>
      <w:proofErr w:type="spellEnd"/>
    </w:p>
    <w:p w14:paraId="6561D655" w14:textId="77777777" w:rsidR="0012148A" w:rsidRPr="00AA3C2B" w:rsidRDefault="0012148A" w:rsidP="0012148A">
      <w:pPr>
        <w:jc w:val="both"/>
        <w:rPr>
          <w:rFonts w:ascii="Arial Narrow" w:hAnsi="Arial Narrow" w:cs="Arial"/>
          <w:sz w:val="22"/>
          <w:szCs w:val="22"/>
        </w:rPr>
      </w:pPr>
    </w:p>
    <w:p w14:paraId="756876BC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439FEDCD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Doctor</w:t>
      </w:r>
      <w:r w:rsidR="00AA3C2B"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(a)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:</w:t>
      </w:r>
    </w:p>
    <w:p w14:paraId="6972B3B4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>Directivo</w:t>
      </w:r>
      <w:r w:rsidR="00AA3C2B"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>, Subdirector o Jefe de Oficina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AA3C2B"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de la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>Entidad</w:t>
      </w:r>
    </w:p>
    <w:p w14:paraId="7064DF3F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Unidad de Servicios Penitenciarios y Carcelarios - USPEC</w:t>
      </w:r>
    </w:p>
    <w:p w14:paraId="68D57270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5F942AF2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</w:p>
    <w:p w14:paraId="52407435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ASUNTO. DESIGNACIÓN DE SUPERVISIÓN. </w:t>
      </w:r>
    </w:p>
    <w:p w14:paraId="0DB6FD7C" w14:textId="77777777" w:rsidR="00AA496C" w:rsidRPr="00AA3C2B" w:rsidRDefault="00AA496C" w:rsidP="00AA496C">
      <w:pPr>
        <w:pStyle w:val="Prrafodelista"/>
        <w:ind w:left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4027248F" w14:textId="77777777" w:rsidR="00AA3C2B" w:rsidRPr="00AA3C2B" w:rsidRDefault="00AA3C2B" w:rsidP="00AA496C">
      <w:pPr>
        <w:pStyle w:val="Prrafodelista"/>
        <w:ind w:left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38B269BA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="Calibri" w:hAnsi="Arial Narrow" w:cs="Arial"/>
          <w:b/>
          <w:bCs/>
          <w:iCs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Por medio de la presente le comunico que ha sido designado como supervisor del contrato de prestación de servicios profesionales </w:t>
      </w:r>
      <w:proofErr w:type="spellStart"/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No.XXXXXXXX</w:t>
      </w:r>
      <w:proofErr w:type="spellEnd"/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 cuyo objeto es la </w:t>
      </w:r>
      <w:r w:rsidRPr="00AA3C2B">
        <w:rPr>
          <w:rFonts w:ascii="Arial Narrow" w:hAnsi="Arial Narrow" w:cs="Arial"/>
          <w:b/>
          <w:color w:val="000000"/>
          <w:sz w:val="22"/>
          <w:szCs w:val="22"/>
        </w:rPr>
        <w:t xml:space="preserve"> </w:t>
      </w:r>
      <w:r w:rsidRPr="00AA3C2B">
        <w:rPr>
          <w:rFonts w:ascii="Arial Narrow" w:eastAsia="Calibri" w:hAnsi="Arial Narrow" w:cs="Arial"/>
          <w:b/>
          <w:bCs/>
          <w:iCs/>
          <w:color w:val="000000"/>
          <w:sz w:val="22"/>
          <w:szCs w:val="22"/>
          <w:lang w:eastAsia="en-US"/>
        </w:rPr>
        <w:t>“</w:t>
      </w:r>
      <w:r w:rsidR="00AA3C2B" w:rsidRPr="00AA3C2B">
        <w:rPr>
          <w:rFonts w:ascii="Arial Narrow" w:hAnsi="Arial Narrow" w:cs="Arial"/>
          <w:b/>
          <w:sz w:val="22"/>
          <w:szCs w:val="22"/>
        </w:rPr>
        <w:t>Ubicar el Objeto Contractual</w:t>
      </w:r>
      <w:r w:rsidRPr="00AA3C2B">
        <w:rPr>
          <w:rFonts w:ascii="Arial Narrow" w:eastAsia="Calibri" w:hAnsi="Arial Narrow" w:cs="Arial"/>
          <w:b/>
          <w:sz w:val="22"/>
          <w:szCs w:val="22"/>
        </w:rPr>
        <w:t xml:space="preserve">”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suscrito entre la USPEC y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 </w:t>
      </w:r>
      <w:r w:rsidRPr="00AA3C2B">
        <w:rPr>
          <w:rFonts w:ascii="Arial Narrow" w:hAnsi="Arial Narrow" w:cs="Arial"/>
          <w:b/>
          <w:sz w:val="22"/>
          <w:szCs w:val="22"/>
        </w:rPr>
        <w:t xml:space="preserve">XXXXX  </w:t>
      </w:r>
      <w:r w:rsidRPr="00AA3C2B">
        <w:rPr>
          <w:rFonts w:ascii="Arial Narrow" w:hAnsi="Arial Narrow" w:cs="Arial"/>
          <w:sz w:val="22"/>
          <w:szCs w:val="22"/>
        </w:rPr>
        <w:t xml:space="preserve">identificado con cédula de ciudadanía </w:t>
      </w:r>
      <w:proofErr w:type="spellStart"/>
      <w:r w:rsidRPr="00AA3C2B">
        <w:rPr>
          <w:rFonts w:ascii="Arial Narrow" w:hAnsi="Arial Narrow" w:cs="Arial"/>
          <w:sz w:val="22"/>
          <w:szCs w:val="22"/>
        </w:rPr>
        <w:t>No.</w:t>
      </w:r>
      <w:r w:rsidRPr="00AA3C2B">
        <w:rPr>
          <w:rFonts w:ascii="Arial Narrow" w:hAnsi="Arial Narrow" w:cs="Arial"/>
          <w:b/>
          <w:sz w:val="22"/>
          <w:szCs w:val="22"/>
        </w:rPr>
        <w:t>XXXXXX</w:t>
      </w:r>
      <w:proofErr w:type="spellEnd"/>
      <w:r w:rsidRPr="00AA3C2B">
        <w:rPr>
          <w:rFonts w:ascii="Arial Narrow" w:hAnsi="Arial Narrow" w:cs="Arial"/>
          <w:sz w:val="22"/>
          <w:szCs w:val="22"/>
        </w:rPr>
        <w:t xml:space="preserve"> expedida en </w:t>
      </w:r>
      <w:r w:rsidRPr="00AA3C2B">
        <w:rPr>
          <w:rFonts w:ascii="Arial Narrow" w:hAnsi="Arial Narrow" w:cs="Arial"/>
          <w:b/>
          <w:sz w:val="22"/>
          <w:szCs w:val="22"/>
        </w:rPr>
        <w:t>XXXXX</w:t>
      </w:r>
      <w:r w:rsidRPr="00AA3C2B">
        <w:rPr>
          <w:rFonts w:ascii="Arial Narrow" w:eastAsiaTheme="minorHAnsi" w:hAnsi="Arial Narrow" w:cs="Arial"/>
          <w:b/>
          <w:color w:val="000000"/>
          <w:sz w:val="22"/>
          <w:szCs w:val="22"/>
          <w:lang w:eastAsia="en-US"/>
        </w:rPr>
        <w:t>.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 En ejercicio de tal designación contemplada en la cláusula veinticuatro del contrato, y de acuerdo al inciso dos del artículo 83 de la Ley 1474 de 2011 y artículo 4º de la ley 80 de 1993, consistirá en el seguimiento técnico, administrativo, financiero, contable y jurídico que sobre el cumplimiento del objeto del contrato, es ejercida por la misma entidad estatal ya que no requiere de conocimientos especializados, tendrá las funciones que por la índole y naturaleza del contrato le sean propias, entre otras: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1.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Exigirá al contratista la ejecución idónea y oportuna del objeto del contrato, constatando la calidad de los servicios ofrecidos.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2.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Adelantará las gestiones necesarias para la imposición, reconocimiento y cobros de las sanciones pecuniarias y garantías a que haya lugar.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3.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Solicitará la actualización o revisión de los precios cuando se produzcan fenómenos que alteren el equilibrio financiero del contrato.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4.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Adelantará revisiones a los servicios prestados, para verificar que ellos cumplan con las condiciones de calidad ofrecidos por el Contratista, y promoverá las acciones de responsabilidad contra este cuando dichas condiciones no se cumplan.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5.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Exigirá que la calidad de los servicios ofrecidos se cumplan.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6.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Adelantará las acciones conducentes a obtener la indemnización de los daños que </w:t>
      </w:r>
      <w:r w:rsidR="00AA3C2B"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sufra la USPEC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 en desarrollo o con ocasión del presente contrato.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7.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Certificar la ejecución del objeto contractual dentro de las condiciones </w:t>
      </w:r>
      <w:proofErr w:type="spellStart"/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exigidas.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>8</w:t>
      </w:r>
      <w:proofErr w:type="spellEnd"/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.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Revisará y aprobará, con su firma, las diferentes actas que resulten de la ejecución del contrato.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9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Elaborará y presentará para el acta de liquidación del contrato.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10.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Informar al contratante sobre el desarrollo del objeto contractual. </w:t>
      </w: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11.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Velar para que se mantenga vigente la garantía que ampare los </w:t>
      </w:r>
      <w:r w:rsidRPr="00AA3C2B">
        <w:rPr>
          <w:rFonts w:ascii="Arial Narrow" w:hAnsi="Arial Narrow" w:cs="Arial"/>
          <w:sz w:val="22"/>
          <w:szCs w:val="22"/>
        </w:rPr>
        <w:t xml:space="preserve">riesgos exigidos en el contrato, cuando se requiriese. </w:t>
      </w:r>
      <w:r w:rsidRPr="00AA3C2B">
        <w:rPr>
          <w:rFonts w:ascii="Arial Narrow" w:hAnsi="Arial Narrow" w:cs="Arial"/>
          <w:b/>
          <w:bCs/>
          <w:sz w:val="22"/>
          <w:szCs w:val="22"/>
        </w:rPr>
        <w:t xml:space="preserve">12. </w:t>
      </w:r>
      <w:r w:rsidRPr="00AA3C2B">
        <w:rPr>
          <w:rFonts w:ascii="Arial Narrow" w:hAnsi="Arial Narrow" w:cs="Arial"/>
          <w:sz w:val="22"/>
          <w:szCs w:val="22"/>
        </w:rPr>
        <w:t xml:space="preserve">Informar </w:t>
      </w:r>
      <w:r w:rsidR="00AA3C2B" w:rsidRPr="00AA3C2B">
        <w:rPr>
          <w:rFonts w:ascii="Arial Narrow" w:hAnsi="Arial Narrow" w:cs="Arial"/>
          <w:sz w:val="22"/>
          <w:szCs w:val="22"/>
        </w:rPr>
        <w:t xml:space="preserve">a la Dirección Contractual </w:t>
      </w:r>
      <w:r w:rsidRPr="00AA3C2B">
        <w:rPr>
          <w:rFonts w:ascii="Arial Narrow" w:hAnsi="Arial Narrow" w:cs="Arial"/>
          <w:sz w:val="22"/>
          <w:szCs w:val="22"/>
        </w:rPr>
        <w:t xml:space="preserve">sobre los incumplimientos del contratista para que se tomen las medidas del caso. </w:t>
      </w:r>
      <w:r w:rsidRPr="00AA3C2B">
        <w:rPr>
          <w:rFonts w:ascii="Arial Narrow" w:hAnsi="Arial Narrow" w:cs="Arial"/>
          <w:b/>
          <w:bCs/>
          <w:sz w:val="22"/>
          <w:szCs w:val="22"/>
        </w:rPr>
        <w:t xml:space="preserve">13. </w:t>
      </w:r>
      <w:r w:rsidRPr="00AA3C2B">
        <w:rPr>
          <w:rFonts w:ascii="Arial Narrow" w:hAnsi="Arial Narrow" w:cs="Arial"/>
          <w:sz w:val="22"/>
          <w:szCs w:val="22"/>
        </w:rPr>
        <w:t xml:space="preserve">Avalará la suspensión del contrato, cuando a ello hubiere lugar, por causas justificadas y demostradas. </w:t>
      </w:r>
      <w:r w:rsidRPr="00AA3C2B">
        <w:rPr>
          <w:rFonts w:ascii="Arial Narrow" w:hAnsi="Arial Narrow" w:cs="Arial"/>
          <w:b/>
          <w:bCs/>
          <w:sz w:val="22"/>
          <w:szCs w:val="22"/>
        </w:rPr>
        <w:t xml:space="preserve">14. </w:t>
      </w:r>
      <w:r w:rsidRPr="00AA3C2B">
        <w:rPr>
          <w:rFonts w:ascii="Arial Narrow" w:hAnsi="Arial Narrow" w:cs="Arial"/>
          <w:sz w:val="22"/>
          <w:szCs w:val="22"/>
        </w:rPr>
        <w:t>y las demás contempladas en el artículo 84 de la Ley 1474 de 2011.</w:t>
      </w:r>
    </w:p>
    <w:p w14:paraId="2F8ECE00" w14:textId="77777777" w:rsidR="00AA496C" w:rsidRPr="00AA3C2B" w:rsidRDefault="00AA496C" w:rsidP="00AA496C">
      <w:pPr>
        <w:rPr>
          <w:rFonts w:ascii="Arial Narrow" w:hAnsi="Arial Narrow" w:cs="Arial"/>
          <w:sz w:val="22"/>
          <w:szCs w:val="22"/>
        </w:rPr>
      </w:pPr>
    </w:p>
    <w:p w14:paraId="1481B024" w14:textId="77777777" w:rsidR="00AA3C2B" w:rsidRPr="00AA3C2B" w:rsidRDefault="00AA3C2B" w:rsidP="00AA496C">
      <w:pPr>
        <w:rPr>
          <w:rFonts w:ascii="Arial Narrow" w:hAnsi="Arial Narrow" w:cs="Arial"/>
          <w:sz w:val="22"/>
          <w:szCs w:val="22"/>
        </w:rPr>
      </w:pPr>
    </w:p>
    <w:p w14:paraId="4E4F1C42" w14:textId="77777777" w:rsidR="00AA3C2B" w:rsidRPr="00AA3C2B" w:rsidRDefault="00AA3C2B" w:rsidP="00AA496C">
      <w:pPr>
        <w:rPr>
          <w:rFonts w:ascii="Arial Narrow" w:hAnsi="Arial Narrow" w:cs="Arial"/>
          <w:sz w:val="22"/>
          <w:szCs w:val="22"/>
        </w:rPr>
      </w:pPr>
    </w:p>
    <w:p w14:paraId="4BFBFF3F" w14:textId="77777777" w:rsidR="00AA496C" w:rsidRPr="00AA3C2B" w:rsidRDefault="00AA496C" w:rsidP="00AA496C">
      <w:pPr>
        <w:rPr>
          <w:rFonts w:ascii="Arial Narrow" w:hAnsi="Arial Narrow" w:cs="Arial"/>
          <w:sz w:val="22"/>
          <w:szCs w:val="22"/>
        </w:rPr>
      </w:pPr>
    </w:p>
    <w:p w14:paraId="1D7BE39D" w14:textId="77777777" w:rsidR="00AA496C" w:rsidRPr="00AA3C2B" w:rsidRDefault="00AA3C2B" w:rsidP="00AA496C">
      <w:pPr>
        <w:autoSpaceDE w:val="0"/>
        <w:autoSpaceDN w:val="0"/>
        <w:adjustRightInd w:val="0"/>
        <w:jc w:val="center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NOMBRE DEL DIRECTOR GENERAL DE LA ENTIDAD </w:t>
      </w:r>
    </w:p>
    <w:p w14:paraId="34D7BBB4" w14:textId="77777777" w:rsidR="00AA496C" w:rsidRPr="00AA3C2B" w:rsidRDefault="00AA3C2B" w:rsidP="00AA496C">
      <w:pPr>
        <w:jc w:val="center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Director General de la Unidad de Servicios Penitenciarios y Carcelarios </w:t>
      </w:r>
    </w:p>
    <w:p w14:paraId="5348AEAC" w14:textId="77777777" w:rsidR="00AA496C" w:rsidRPr="00AA3C2B" w:rsidRDefault="00AA496C" w:rsidP="00AA496C">
      <w:pPr>
        <w:autoSpaceDE w:val="0"/>
        <w:autoSpaceDN w:val="0"/>
        <w:adjustRightInd w:val="0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2661E4DD" w14:textId="77777777" w:rsidR="00AA3C2B" w:rsidRPr="00AA3C2B" w:rsidRDefault="00AA3C2B">
      <w:pPr>
        <w:spacing w:after="200" w:line="276" w:lineRule="auto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br w:type="page"/>
      </w:r>
    </w:p>
    <w:p w14:paraId="1495A6BD" w14:textId="77777777" w:rsidR="00AA496C" w:rsidRPr="00AA3C2B" w:rsidRDefault="00AA496C" w:rsidP="00AA496C">
      <w:pPr>
        <w:autoSpaceDE w:val="0"/>
        <w:autoSpaceDN w:val="0"/>
        <w:adjustRightInd w:val="0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  <w:bookmarkStart w:id="0" w:name="_GoBack"/>
      <w:bookmarkEnd w:id="0"/>
    </w:p>
    <w:p w14:paraId="4C2A59D4" w14:textId="77777777" w:rsidR="00AA496C" w:rsidRPr="00AA3C2B" w:rsidRDefault="00AA496C" w:rsidP="00AA496C">
      <w:pPr>
        <w:autoSpaceDE w:val="0"/>
        <w:autoSpaceDN w:val="0"/>
        <w:adjustRightInd w:val="0"/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Notificación. </w:t>
      </w:r>
    </w:p>
    <w:p w14:paraId="0FC50A90" w14:textId="77777777" w:rsidR="00AA496C" w:rsidRPr="00AA3C2B" w:rsidRDefault="00AA496C" w:rsidP="00AA496C">
      <w:pPr>
        <w:autoSpaceDE w:val="0"/>
        <w:autoSpaceDN w:val="0"/>
        <w:adjustRightInd w:val="0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1532E30C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5C3D07B1" w14:textId="77777777" w:rsidR="00AA3C2B" w:rsidRPr="00AA3C2B" w:rsidRDefault="00AA3C2B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2C5D0451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Se notifica la designación como supervisor del contrato de prestación de servicios de profesionales </w:t>
      </w:r>
      <w:proofErr w:type="spellStart"/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No.</w:t>
      </w:r>
      <w:r w:rsidR="00AA3C2B"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XXXX</w:t>
      </w:r>
      <w:proofErr w:type="spellEnd"/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, cuyo objeto es </w:t>
      </w:r>
      <w:r w:rsidRPr="00AA3C2B">
        <w:rPr>
          <w:rFonts w:ascii="Arial Narrow" w:eastAsia="Calibri" w:hAnsi="Arial Narrow" w:cs="Arial"/>
          <w:b/>
          <w:bCs/>
          <w:iCs/>
          <w:color w:val="000000"/>
          <w:sz w:val="22"/>
          <w:szCs w:val="22"/>
          <w:lang w:eastAsia="en-US"/>
        </w:rPr>
        <w:t>“</w:t>
      </w:r>
      <w:r w:rsidR="00AA3C2B" w:rsidRPr="00AA3C2B">
        <w:rPr>
          <w:rFonts w:ascii="Arial Narrow" w:hAnsi="Arial Narrow" w:cs="Arial"/>
          <w:b/>
          <w:sz w:val="22"/>
          <w:szCs w:val="22"/>
        </w:rPr>
        <w:t>Ubicar el Objeto Contractual”</w:t>
      </w:r>
      <w:r w:rsidRPr="00AA3C2B">
        <w:rPr>
          <w:rFonts w:ascii="Arial Narrow" w:eastAsia="Calibri" w:hAnsi="Arial Narrow" w:cs="Arial"/>
          <w:b/>
          <w:sz w:val="22"/>
          <w:szCs w:val="22"/>
        </w:rPr>
        <w:t xml:space="preserve">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suscrito entre </w:t>
      </w:r>
      <w:r w:rsidR="00AA3C2B"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la Unidad de Servicios Penitenciarios y Carcelarios USPEC 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y </w:t>
      </w:r>
      <w:r w:rsidR="00DC66DE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“</w:t>
      </w:r>
      <w:r w:rsidR="00AA3C2B" w:rsidRPr="00AA3C2B">
        <w:rPr>
          <w:rFonts w:ascii="Arial Narrow" w:hAnsi="Arial Narrow" w:cs="Arial"/>
          <w:b/>
          <w:sz w:val="22"/>
          <w:szCs w:val="22"/>
        </w:rPr>
        <w:t>Ubicar el nombre del contratista</w:t>
      </w:r>
      <w:r w:rsidR="00DC66DE">
        <w:rPr>
          <w:rFonts w:ascii="Arial Narrow" w:hAnsi="Arial Narrow" w:cs="Arial"/>
          <w:b/>
          <w:sz w:val="22"/>
          <w:szCs w:val="22"/>
        </w:rPr>
        <w:t>”</w:t>
      </w:r>
      <w:r w:rsidR="00AA3C2B" w:rsidRPr="00AA3C2B">
        <w:rPr>
          <w:rFonts w:ascii="Arial Narrow" w:hAnsi="Arial Narrow" w:cs="Arial"/>
          <w:b/>
          <w:sz w:val="22"/>
          <w:szCs w:val="22"/>
        </w:rPr>
        <w:t xml:space="preserve"> </w:t>
      </w:r>
      <w:r w:rsidRPr="00AA3C2B">
        <w:rPr>
          <w:rFonts w:ascii="Arial Narrow" w:hAnsi="Arial Narrow" w:cs="Arial"/>
          <w:sz w:val="22"/>
          <w:szCs w:val="22"/>
        </w:rPr>
        <w:t xml:space="preserve">identificado con cédula de ciudadanía </w:t>
      </w:r>
      <w:proofErr w:type="spellStart"/>
      <w:r w:rsidRPr="00AA3C2B">
        <w:rPr>
          <w:rFonts w:ascii="Arial Narrow" w:hAnsi="Arial Narrow" w:cs="Arial"/>
          <w:sz w:val="22"/>
          <w:szCs w:val="22"/>
        </w:rPr>
        <w:t>No.</w:t>
      </w:r>
      <w:r w:rsidR="00AA3C2B" w:rsidRPr="00AA3C2B">
        <w:rPr>
          <w:rFonts w:ascii="Arial Narrow" w:hAnsi="Arial Narrow" w:cs="Arial"/>
          <w:sz w:val="22"/>
          <w:szCs w:val="22"/>
        </w:rPr>
        <w:t>xxxxxxxx</w:t>
      </w:r>
      <w:proofErr w:type="spellEnd"/>
      <w:r w:rsidR="00AA3C2B" w:rsidRPr="00AA3C2B">
        <w:rPr>
          <w:rFonts w:ascii="Arial Narrow" w:hAnsi="Arial Narrow" w:cs="Arial"/>
          <w:sz w:val="22"/>
          <w:szCs w:val="22"/>
        </w:rPr>
        <w:t xml:space="preserve">   </w:t>
      </w:r>
      <w:r w:rsidRPr="00AA3C2B">
        <w:rPr>
          <w:rFonts w:ascii="Arial Narrow" w:hAnsi="Arial Narrow" w:cs="Arial"/>
          <w:sz w:val="22"/>
          <w:szCs w:val="22"/>
        </w:rPr>
        <w:t xml:space="preserve">expedida en </w:t>
      </w:r>
      <w:proofErr w:type="spellStart"/>
      <w:r w:rsidR="00AA3C2B" w:rsidRPr="00AA3C2B">
        <w:rPr>
          <w:rFonts w:ascii="Arial Narrow" w:hAnsi="Arial Narrow" w:cs="Arial"/>
          <w:sz w:val="22"/>
          <w:szCs w:val="22"/>
        </w:rPr>
        <w:t>xxxxxxxxxxxx</w:t>
      </w:r>
      <w:proofErr w:type="spellEnd"/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, a </w:t>
      </w:r>
      <w:r w:rsidR="00DC66DE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“</w:t>
      </w:r>
      <w:r w:rsidR="00AA3C2B" w:rsidRPr="00AA3C2B">
        <w:rPr>
          <w:rFonts w:ascii="Arial Narrow" w:eastAsiaTheme="minorHAnsi" w:hAnsi="Arial Narrow" w:cs="Arial"/>
          <w:b/>
          <w:color w:val="000000"/>
          <w:sz w:val="22"/>
          <w:szCs w:val="22"/>
          <w:lang w:eastAsia="en-US"/>
        </w:rPr>
        <w:t>Ubicar el nombre del Director, Subdirector, o Jefe de Dependencia, y el cargo que desempeña en la Entidad</w:t>
      </w:r>
      <w:r w:rsidR="00DC66DE">
        <w:rPr>
          <w:rFonts w:ascii="Arial Narrow" w:eastAsiaTheme="minorHAnsi" w:hAnsi="Arial Narrow" w:cs="Arial"/>
          <w:b/>
          <w:color w:val="000000"/>
          <w:sz w:val="22"/>
          <w:szCs w:val="22"/>
          <w:lang w:eastAsia="en-US"/>
        </w:rPr>
        <w:t>”</w:t>
      </w: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. </w:t>
      </w:r>
    </w:p>
    <w:p w14:paraId="077B6A4D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24A9BB67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1E87376F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Fecha: </w:t>
      </w:r>
      <w:proofErr w:type="spellStart"/>
      <w:r w:rsidR="00AA3C2B"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>xxxxxxxxxx</w:t>
      </w:r>
      <w:proofErr w:type="spellEnd"/>
    </w:p>
    <w:p w14:paraId="44666F12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28BFE5E6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</w:p>
    <w:p w14:paraId="64E372A8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Firma y aceptación del notificado. </w:t>
      </w:r>
    </w:p>
    <w:p w14:paraId="04B28987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i/>
          <w:iCs/>
          <w:color w:val="000000"/>
          <w:sz w:val="22"/>
          <w:szCs w:val="22"/>
          <w:lang w:eastAsia="en-US"/>
        </w:rPr>
      </w:pPr>
    </w:p>
    <w:p w14:paraId="5052A222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i/>
          <w:iCs/>
          <w:color w:val="000000"/>
          <w:sz w:val="22"/>
          <w:szCs w:val="22"/>
          <w:lang w:eastAsia="en-US"/>
        </w:rPr>
      </w:pPr>
    </w:p>
    <w:p w14:paraId="0D22E4FF" w14:textId="77777777" w:rsidR="00AA496C" w:rsidRPr="00AA3C2B" w:rsidRDefault="00AA496C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______________________________ </w:t>
      </w:r>
    </w:p>
    <w:p w14:paraId="0EB7BAAB" w14:textId="77777777" w:rsidR="00AA496C" w:rsidRPr="00AA3C2B" w:rsidRDefault="00AA3C2B" w:rsidP="00AA496C">
      <w:pPr>
        <w:autoSpaceDE w:val="0"/>
        <w:autoSpaceDN w:val="0"/>
        <w:adjustRightInd w:val="0"/>
        <w:jc w:val="both"/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</w:pPr>
      <w:r w:rsidRPr="00AA3C2B">
        <w:rPr>
          <w:rFonts w:ascii="Arial Narrow" w:eastAsiaTheme="minorHAnsi" w:hAnsi="Arial Narrow" w:cs="Arial"/>
          <w:b/>
          <w:bCs/>
          <w:color w:val="000000"/>
          <w:sz w:val="22"/>
          <w:szCs w:val="22"/>
          <w:lang w:eastAsia="en-US"/>
        </w:rPr>
        <w:t xml:space="preserve">Ubicar el Nombre </w:t>
      </w:r>
    </w:p>
    <w:p w14:paraId="3980F628" w14:textId="77777777" w:rsidR="00AA496C" w:rsidRPr="00AA3C2B" w:rsidRDefault="00AA3C2B" w:rsidP="00AA496C">
      <w:pPr>
        <w:jc w:val="both"/>
        <w:rPr>
          <w:rFonts w:ascii="Arial Narrow" w:eastAsiaTheme="minorHAnsi" w:hAnsi="Arial Narrow"/>
          <w:sz w:val="22"/>
          <w:szCs w:val="22"/>
        </w:rPr>
      </w:pPr>
      <w:r w:rsidRPr="00AA3C2B">
        <w:rPr>
          <w:rFonts w:ascii="Arial Narrow" w:eastAsiaTheme="minorHAnsi" w:hAnsi="Arial Narrow" w:cs="Arial"/>
          <w:color w:val="000000"/>
          <w:sz w:val="22"/>
          <w:szCs w:val="22"/>
          <w:lang w:eastAsia="en-US"/>
        </w:rPr>
        <w:t xml:space="preserve">Ubicar el Cargo </w:t>
      </w:r>
    </w:p>
    <w:p w14:paraId="237033AD" w14:textId="77777777" w:rsidR="00AA496C" w:rsidRPr="00AA3C2B" w:rsidRDefault="00AA496C" w:rsidP="00AA496C">
      <w:pPr>
        <w:rPr>
          <w:rFonts w:ascii="Arial Narrow" w:hAnsi="Arial Narrow"/>
          <w:sz w:val="22"/>
          <w:szCs w:val="22"/>
        </w:rPr>
      </w:pPr>
    </w:p>
    <w:p w14:paraId="227B30D7" w14:textId="77777777" w:rsidR="0012148A" w:rsidRPr="00AA3C2B" w:rsidRDefault="0012148A" w:rsidP="0012148A">
      <w:pPr>
        <w:jc w:val="both"/>
        <w:rPr>
          <w:rFonts w:ascii="Arial Narrow" w:hAnsi="Arial Narrow" w:cs="Arial"/>
          <w:sz w:val="22"/>
          <w:szCs w:val="22"/>
        </w:rPr>
      </w:pPr>
    </w:p>
    <w:sectPr w:rsidR="0012148A" w:rsidRPr="00AA3C2B" w:rsidSect="00096281">
      <w:headerReference w:type="default" r:id="rId8"/>
      <w:footerReference w:type="default" r:id="rId9"/>
      <w:pgSz w:w="12240" w:h="15840" w:code="1"/>
      <w:pgMar w:top="1516" w:right="1467" w:bottom="1080" w:left="1440" w:header="708" w:footer="5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27AF8" w14:textId="77777777" w:rsidR="007E76C0" w:rsidRDefault="007E76C0" w:rsidP="004F4FB7">
      <w:r>
        <w:separator/>
      </w:r>
    </w:p>
  </w:endnote>
  <w:endnote w:type="continuationSeparator" w:id="0">
    <w:p w14:paraId="7D045F1D" w14:textId="77777777" w:rsidR="007E76C0" w:rsidRDefault="007E76C0" w:rsidP="004F4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F25974" w14:textId="0FAC811F" w:rsidR="00096281" w:rsidRDefault="00096281" w:rsidP="00096281">
    <w:pPr>
      <w:pStyle w:val="Piedepgina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 xml:space="preserve">Código: </w:t>
    </w:r>
    <w:r w:rsidR="00400735" w:rsidRPr="00400735">
      <w:rPr>
        <w:rFonts w:ascii="Arial Narrow" w:hAnsi="Arial Narrow" w:cs="Arial"/>
        <w:sz w:val="16"/>
        <w:szCs w:val="16"/>
      </w:rPr>
      <w:t>CO-FO-047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          </w:t>
    </w:r>
    <w:r w:rsidR="004C26EA">
      <w:rPr>
        <w:rFonts w:ascii="Arial Narrow" w:hAnsi="Arial Narrow" w:cs="Arial"/>
        <w:sz w:val="16"/>
        <w:szCs w:val="16"/>
      </w:rPr>
      <w:t xml:space="preserve">        </w:t>
    </w:r>
    <w:r w:rsidR="00CA5532">
      <w:rPr>
        <w:rFonts w:ascii="Arial Narrow" w:hAnsi="Arial Narrow" w:cs="Arial"/>
        <w:sz w:val="16"/>
        <w:szCs w:val="16"/>
      </w:rPr>
      <w:t xml:space="preserve">     Vigencia: </w:t>
    </w:r>
    <w:r w:rsidR="00257E02">
      <w:rPr>
        <w:rFonts w:ascii="Arial Narrow" w:hAnsi="Arial Narrow" w:cs="Arial"/>
        <w:sz w:val="16"/>
        <w:szCs w:val="16"/>
      </w:rPr>
      <w:t>30</w:t>
    </w:r>
    <w:r w:rsidR="00CA5532">
      <w:rPr>
        <w:rFonts w:ascii="Arial Narrow" w:hAnsi="Arial Narrow" w:cs="Arial"/>
        <w:sz w:val="16"/>
        <w:szCs w:val="16"/>
      </w:rPr>
      <w:t>/0</w:t>
    </w:r>
    <w:r w:rsidR="00107D4B">
      <w:rPr>
        <w:rFonts w:ascii="Arial Narrow" w:hAnsi="Arial Narrow" w:cs="Arial"/>
        <w:sz w:val="16"/>
        <w:szCs w:val="16"/>
      </w:rPr>
      <w:t>8</w:t>
    </w:r>
    <w:r w:rsidR="00CA5532">
      <w:rPr>
        <w:rFonts w:ascii="Arial Narrow" w:hAnsi="Arial Narrow" w:cs="Arial"/>
        <w:sz w:val="16"/>
        <w:szCs w:val="16"/>
      </w:rPr>
      <w:t>/20</w:t>
    </w:r>
    <w:r w:rsidR="000F4A75">
      <w:rPr>
        <w:rFonts w:ascii="Arial Narrow" w:hAnsi="Arial Narrow" w:cs="Arial"/>
        <w:sz w:val="16"/>
        <w:szCs w:val="16"/>
      </w:rPr>
      <w:t>2</w:t>
    </w:r>
    <w:r w:rsidR="00107D4B">
      <w:rPr>
        <w:rFonts w:ascii="Arial Narrow" w:hAnsi="Arial Narrow" w:cs="Arial"/>
        <w:sz w:val="16"/>
        <w:szCs w:val="16"/>
      </w:rPr>
      <w:t>3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  P</w:t>
    </w:r>
    <w:r w:rsidR="001A2CA3">
      <w:rPr>
        <w:rFonts w:ascii="Arial Narrow" w:hAnsi="Arial Narrow" w:cs="Arial"/>
        <w:sz w:val="16"/>
        <w:szCs w:val="16"/>
      </w:rPr>
      <w:t>á</w:t>
    </w:r>
    <w:r>
      <w:rPr>
        <w:rFonts w:ascii="Arial Narrow" w:hAnsi="Arial Narrow" w:cs="Arial"/>
        <w:sz w:val="16"/>
        <w:szCs w:val="16"/>
      </w:rPr>
      <w:t xml:space="preserve">gina: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PAGE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257E02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  <w:r>
      <w:rPr>
        <w:rFonts w:ascii="Arial Narrow" w:hAnsi="Arial Narrow" w:cs="Arial"/>
        <w:sz w:val="16"/>
        <w:szCs w:val="16"/>
      </w:rPr>
      <w:t xml:space="preserve"> de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NUMPAGES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257E02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</w:p>
  <w:p w14:paraId="405E9447" w14:textId="5F0E505C" w:rsidR="00096281" w:rsidRDefault="00CA5532" w:rsidP="00096281">
    <w:pPr>
      <w:pStyle w:val="Piedepgina"/>
      <w:tabs>
        <w:tab w:val="right" w:pos="8222"/>
      </w:tabs>
      <w:rPr>
        <w:rFonts w:ascii="Arial (W1)" w:hAnsi="Arial (W1)"/>
        <w:sz w:val="14"/>
        <w:szCs w:val="14"/>
      </w:rPr>
    </w:pPr>
    <w:r>
      <w:rPr>
        <w:rFonts w:ascii="Arial Narrow" w:hAnsi="Arial Narrow" w:cs="Arial"/>
        <w:sz w:val="16"/>
        <w:szCs w:val="16"/>
      </w:rPr>
      <w:t>Versión: 0</w:t>
    </w:r>
    <w:r w:rsidR="00107D4B">
      <w:rPr>
        <w:rFonts w:ascii="Arial Narrow" w:hAnsi="Arial Narrow" w:cs="Arial"/>
        <w:sz w:val="16"/>
        <w:szCs w:val="16"/>
      </w:rPr>
      <w:t>2</w:t>
    </w:r>
  </w:p>
  <w:p w14:paraId="076B392B" w14:textId="77777777" w:rsidR="00EC0EF8" w:rsidRPr="00096281" w:rsidRDefault="001C5AE3" w:rsidP="00096281">
    <w:pPr>
      <w:pStyle w:val="Piedepgina"/>
    </w:pPr>
    <w:r w:rsidRPr="0009628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19381" w14:textId="77777777" w:rsidR="007E76C0" w:rsidRDefault="007E76C0" w:rsidP="004F4FB7">
      <w:r>
        <w:separator/>
      </w:r>
    </w:p>
  </w:footnote>
  <w:footnote w:type="continuationSeparator" w:id="0">
    <w:p w14:paraId="16049204" w14:textId="77777777" w:rsidR="007E76C0" w:rsidRDefault="007E76C0" w:rsidP="004F4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7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52"/>
      <w:gridCol w:w="6118"/>
    </w:tblGrid>
    <w:tr w:rsidR="00096281" w14:paraId="4ADB9CBF" w14:textId="77777777" w:rsidTr="00F8794C">
      <w:trPr>
        <w:cantSplit/>
        <w:trHeight w:val="977"/>
        <w:jc w:val="center"/>
      </w:trPr>
      <w:tc>
        <w:tcPr>
          <w:tcW w:w="17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54BA8DC8" w14:textId="4B55E00D" w:rsidR="00096281" w:rsidRPr="001B2641" w:rsidRDefault="00107D4B" w:rsidP="001A4ADD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38812DB0" wp14:editId="4EC2800B">
                <wp:extent cx="2038350" cy="542925"/>
                <wp:effectExtent l="0" t="0" r="0" b="9525"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83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B2641">
            <w:rPr>
              <w:rFonts w:ascii="Arial" w:hAnsi="Arial" w:cs="Arial"/>
              <w:sz w:val="20"/>
              <w:szCs w:val="20"/>
            </w:rPr>
            <w:t xml:space="preserve">                                                                                                                        </w:t>
          </w:r>
        </w:p>
      </w:tc>
      <w:tc>
        <w:tcPr>
          <w:tcW w:w="323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DE1BC2" w14:textId="77777777" w:rsidR="00096281" w:rsidRDefault="00AA496C" w:rsidP="0012148A">
          <w:pPr>
            <w:jc w:val="center"/>
            <w:rPr>
              <w:rFonts w:ascii="Arial Narrow" w:hAnsi="Arial Narrow" w:cs="Arial"/>
              <w:b/>
              <w:bCs/>
              <w:sz w:val="22"/>
              <w:szCs w:val="22"/>
            </w:rPr>
          </w:pPr>
          <w:r>
            <w:rPr>
              <w:rFonts w:ascii="Arial Narrow" w:hAnsi="Arial Narrow" w:cs="Arial"/>
              <w:b/>
              <w:sz w:val="22"/>
              <w:szCs w:val="20"/>
            </w:rPr>
            <w:t>DESIGNACIÓN DEL SUPERVISOR</w:t>
          </w:r>
        </w:p>
      </w:tc>
    </w:tr>
  </w:tbl>
  <w:p w14:paraId="661918DC" w14:textId="77777777" w:rsidR="00EC0EF8" w:rsidRPr="000837F3" w:rsidRDefault="00EC0EF8" w:rsidP="000837F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53743"/>
    <w:multiLevelType w:val="hybridMultilevel"/>
    <w:tmpl w:val="B37C11EC"/>
    <w:lvl w:ilvl="0" w:tplc="018EFF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6245C"/>
    <w:multiLevelType w:val="hybridMultilevel"/>
    <w:tmpl w:val="6E08C2F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1A4921"/>
    <w:multiLevelType w:val="hybridMultilevel"/>
    <w:tmpl w:val="753A90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D691D"/>
    <w:multiLevelType w:val="hybridMultilevel"/>
    <w:tmpl w:val="D44261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5031B"/>
    <w:multiLevelType w:val="hybridMultilevel"/>
    <w:tmpl w:val="B896E350"/>
    <w:lvl w:ilvl="0" w:tplc="240A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B52"/>
    <w:rsid w:val="000005FD"/>
    <w:rsid w:val="00024239"/>
    <w:rsid w:val="00054F59"/>
    <w:rsid w:val="00055AD9"/>
    <w:rsid w:val="000837F3"/>
    <w:rsid w:val="00093FED"/>
    <w:rsid w:val="00096281"/>
    <w:rsid w:val="000A6AB2"/>
    <w:rsid w:val="000B7EB9"/>
    <w:rsid w:val="000D5BA1"/>
    <w:rsid w:val="000D7CE7"/>
    <w:rsid w:val="000F4A75"/>
    <w:rsid w:val="00105289"/>
    <w:rsid w:val="00107D4B"/>
    <w:rsid w:val="00115D60"/>
    <w:rsid w:val="0012148A"/>
    <w:rsid w:val="001441D5"/>
    <w:rsid w:val="001636DE"/>
    <w:rsid w:val="00176A54"/>
    <w:rsid w:val="001A2CA3"/>
    <w:rsid w:val="001A4ADD"/>
    <w:rsid w:val="001A71B1"/>
    <w:rsid w:val="001B2641"/>
    <w:rsid w:val="001C5AE3"/>
    <w:rsid w:val="001D144B"/>
    <w:rsid w:val="00212586"/>
    <w:rsid w:val="00220642"/>
    <w:rsid w:val="002464B0"/>
    <w:rsid w:val="00257E02"/>
    <w:rsid w:val="002601F9"/>
    <w:rsid w:val="00274719"/>
    <w:rsid w:val="0028151D"/>
    <w:rsid w:val="002A5F88"/>
    <w:rsid w:val="002C19A9"/>
    <w:rsid w:val="002D16BB"/>
    <w:rsid w:val="002D37DA"/>
    <w:rsid w:val="0030162B"/>
    <w:rsid w:val="00304663"/>
    <w:rsid w:val="00311601"/>
    <w:rsid w:val="00315F28"/>
    <w:rsid w:val="00335FDA"/>
    <w:rsid w:val="00341949"/>
    <w:rsid w:val="00343B78"/>
    <w:rsid w:val="003522C7"/>
    <w:rsid w:val="003756AD"/>
    <w:rsid w:val="00390692"/>
    <w:rsid w:val="00390740"/>
    <w:rsid w:val="003A42D6"/>
    <w:rsid w:val="003A708A"/>
    <w:rsid w:val="003B5E95"/>
    <w:rsid w:val="003E5257"/>
    <w:rsid w:val="003F1998"/>
    <w:rsid w:val="00400735"/>
    <w:rsid w:val="00413D2A"/>
    <w:rsid w:val="00426106"/>
    <w:rsid w:val="00437402"/>
    <w:rsid w:val="004564CF"/>
    <w:rsid w:val="00466015"/>
    <w:rsid w:val="004C26EA"/>
    <w:rsid w:val="004C37FE"/>
    <w:rsid w:val="004F4FB7"/>
    <w:rsid w:val="005142CC"/>
    <w:rsid w:val="005244DF"/>
    <w:rsid w:val="00525D01"/>
    <w:rsid w:val="0054505C"/>
    <w:rsid w:val="00562275"/>
    <w:rsid w:val="005652C6"/>
    <w:rsid w:val="005663AD"/>
    <w:rsid w:val="00573C16"/>
    <w:rsid w:val="005A4075"/>
    <w:rsid w:val="005A42FC"/>
    <w:rsid w:val="005D6CB2"/>
    <w:rsid w:val="005E3C3B"/>
    <w:rsid w:val="005F7352"/>
    <w:rsid w:val="006179D9"/>
    <w:rsid w:val="00630BC5"/>
    <w:rsid w:val="00633F28"/>
    <w:rsid w:val="00636096"/>
    <w:rsid w:val="0064141F"/>
    <w:rsid w:val="00653BB8"/>
    <w:rsid w:val="00672D7C"/>
    <w:rsid w:val="00673391"/>
    <w:rsid w:val="006808D0"/>
    <w:rsid w:val="00694147"/>
    <w:rsid w:val="00696D3F"/>
    <w:rsid w:val="00697E8E"/>
    <w:rsid w:val="006A107B"/>
    <w:rsid w:val="006A592B"/>
    <w:rsid w:val="006F2206"/>
    <w:rsid w:val="006F3EA4"/>
    <w:rsid w:val="00710880"/>
    <w:rsid w:val="007171E8"/>
    <w:rsid w:val="00721BD8"/>
    <w:rsid w:val="0075348C"/>
    <w:rsid w:val="00765F45"/>
    <w:rsid w:val="00794316"/>
    <w:rsid w:val="007B4922"/>
    <w:rsid w:val="007C1DF8"/>
    <w:rsid w:val="007D6FC4"/>
    <w:rsid w:val="007E76C0"/>
    <w:rsid w:val="00805355"/>
    <w:rsid w:val="008313E3"/>
    <w:rsid w:val="00843442"/>
    <w:rsid w:val="00852DFC"/>
    <w:rsid w:val="00853816"/>
    <w:rsid w:val="008569F4"/>
    <w:rsid w:val="00864DED"/>
    <w:rsid w:val="00883E0F"/>
    <w:rsid w:val="008A308E"/>
    <w:rsid w:val="008C3B59"/>
    <w:rsid w:val="008C3D96"/>
    <w:rsid w:val="008D0814"/>
    <w:rsid w:val="008D7201"/>
    <w:rsid w:val="008D7F23"/>
    <w:rsid w:val="008E504F"/>
    <w:rsid w:val="008F3E0F"/>
    <w:rsid w:val="00906320"/>
    <w:rsid w:val="00937523"/>
    <w:rsid w:val="00944B42"/>
    <w:rsid w:val="00945F4F"/>
    <w:rsid w:val="00994B20"/>
    <w:rsid w:val="009C1AE7"/>
    <w:rsid w:val="009C4A84"/>
    <w:rsid w:val="009E2E52"/>
    <w:rsid w:val="009F422B"/>
    <w:rsid w:val="00A21679"/>
    <w:rsid w:val="00A44C04"/>
    <w:rsid w:val="00A70AFE"/>
    <w:rsid w:val="00A82A89"/>
    <w:rsid w:val="00AA1FB9"/>
    <w:rsid w:val="00AA3C2B"/>
    <w:rsid w:val="00AA496C"/>
    <w:rsid w:val="00AD6F2B"/>
    <w:rsid w:val="00AF1329"/>
    <w:rsid w:val="00B16A7D"/>
    <w:rsid w:val="00B22D5B"/>
    <w:rsid w:val="00B333C2"/>
    <w:rsid w:val="00B35062"/>
    <w:rsid w:val="00B377E0"/>
    <w:rsid w:val="00B92114"/>
    <w:rsid w:val="00BB1EBB"/>
    <w:rsid w:val="00BF3E44"/>
    <w:rsid w:val="00C1723A"/>
    <w:rsid w:val="00C3590B"/>
    <w:rsid w:val="00C55220"/>
    <w:rsid w:val="00C74A08"/>
    <w:rsid w:val="00CA2414"/>
    <w:rsid w:val="00CA5532"/>
    <w:rsid w:val="00CD052B"/>
    <w:rsid w:val="00CE0BCF"/>
    <w:rsid w:val="00CE242B"/>
    <w:rsid w:val="00D17721"/>
    <w:rsid w:val="00D24AE4"/>
    <w:rsid w:val="00D54D8B"/>
    <w:rsid w:val="00D828DE"/>
    <w:rsid w:val="00D82C0A"/>
    <w:rsid w:val="00D90EC6"/>
    <w:rsid w:val="00DA3459"/>
    <w:rsid w:val="00DC2595"/>
    <w:rsid w:val="00DC66DE"/>
    <w:rsid w:val="00DE7B52"/>
    <w:rsid w:val="00DF6750"/>
    <w:rsid w:val="00E04F16"/>
    <w:rsid w:val="00E31741"/>
    <w:rsid w:val="00E429F5"/>
    <w:rsid w:val="00E543A6"/>
    <w:rsid w:val="00E71909"/>
    <w:rsid w:val="00E73C09"/>
    <w:rsid w:val="00E76AD0"/>
    <w:rsid w:val="00E85AB7"/>
    <w:rsid w:val="00EC0EF8"/>
    <w:rsid w:val="00EC4573"/>
    <w:rsid w:val="00EF2109"/>
    <w:rsid w:val="00EF7186"/>
    <w:rsid w:val="00EF737F"/>
    <w:rsid w:val="00F42850"/>
    <w:rsid w:val="00F44275"/>
    <w:rsid w:val="00F51A8E"/>
    <w:rsid w:val="00F74D9C"/>
    <w:rsid w:val="00F8794C"/>
    <w:rsid w:val="00FB179A"/>
    <w:rsid w:val="00FE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A1569D"/>
  <w15:docId w15:val="{49F2318A-00EA-4FE4-8965-A433C593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2D5B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FB7"/>
  </w:style>
  <w:style w:type="paragraph" w:styleId="Piedepgina">
    <w:name w:val="footer"/>
    <w:basedOn w:val="Normal"/>
    <w:link w:val="Piedepgina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FB7"/>
  </w:style>
  <w:style w:type="paragraph" w:styleId="Textodeglobo">
    <w:name w:val="Balloon Text"/>
    <w:basedOn w:val="Normal"/>
    <w:link w:val="TextodegloboCar"/>
    <w:uiPriority w:val="99"/>
    <w:semiHidden/>
    <w:unhideWhenUsed/>
    <w:rsid w:val="004F4F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4F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F4FB7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B22D5B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paragraph" w:styleId="Sinespaciado">
    <w:name w:val="No Spacing"/>
    <w:uiPriority w:val="1"/>
    <w:qFormat/>
    <w:rsid w:val="00545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C4573"/>
    <w:pPr>
      <w:ind w:left="720"/>
      <w:contextualSpacing/>
    </w:pPr>
  </w:style>
  <w:style w:type="table" w:styleId="Tablaconcuadrcula">
    <w:name w:val="Table Grid"/>
    <w:basedOn w:val="Tablanormal"/>
    <w:uiPriority w:val="59"/>
    <w:rsid w:val="00617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D7F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D7F2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D7F2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D7F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D7F23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Tabladecuadrcula21">
    <w:name w:val="Tabla de cuadrícula 21"/>
    <w:basedOn w:val="Tablanormal"/>
    <w:uiPriority w:val="47"/>
    <w:rsid w:val="0056227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12148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olina.ruiz\Documents\FORMATOS%20-%20-%20-\FORMATOS%20INSTITUCIONALES%20-SPC-%20DEFINITIVOS\OP%20110-3-004-12%20V01%20Memorand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1D35D-918A-4C0A-AA32-B922465F3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 110-3-004-12 V01 Memorando</Template>
  <TotalTime>1</TotalTime>
  <Pages>2</Pages>
  <Words>513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USPEC</Company>
  <LinksUpToDate>false</LinksUpToDate>
  <CharactersWithSpaces>3330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Ruiz</dc:creator>
  <cp:lastModifiedBy>Yeni Marcela Caicedo Aragon</cp:lastModifiedBy>
  <cp:revision>3</cp:revision>
  <cp:lastPrinted>2020-01-03T14:09:00Z</cp:lastPrinted>
  <dcterms:created xsi:type="dcterms:W3CDTF">2023-08-14T20:25:00Z</dcterms:created>
  <dcterms:modified xsi:type="dcterms:W3CDTF">2023-08-30T20:39:00Z</dcterms:modified>
</cp:coreProperties>
</file>